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2B" w:rsidRDefault="006D572B" w:rsidP="000B29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72B" w:rsidRDefault="006D572B" w:rsidP="000B29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72B" w:rsidRDefault="006D572B" w:rsidP="000B29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72B" w:rsidRDefault="006D572B" w:rsidP="000B29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72B" w:rsidRDefault="006D572B" w:rsidP="000B29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72B" w:rsidRDefault="006D572B" w:rsidP="000B29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72B" w:rsidRPr="00163A28" w:rsidRDefault="006D572B" w:rsidP="00163A2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63A28">
        <w:rPr>
          <w:rFonts w:ascii="Times New Roman" w:hAnsi="Times New Roman"/>
          <w:b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15pt">
            <v:imagedata r:id="rId5" o:title=""/>
          </v:shape>
        </w:pict>
      </w: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3544" w:type="dxa"/>
        <w:tblInd w:w="6912" w:type="dxa"/>
        <w:tblLook w:val="00A0"/>
      </w:tblPr>
      <w:tblGrid>
        <w:gridCol w:w="3544"/>
      </w:tblGrid>
      <w:tr w:rsidR="006D572B" w:rsidRPr="00963D5B" w:rsidTr="00394C9F">
        <w:tc>
          <w:tcPr>
            <w:tcW w:w="3544" w:type="dxa"/>
          </w:tcPr>
          <w:p w:rsidR="006D572B" w:rsidRPr="006F69FB" w:rsidRDefault="006D572B" w:rsidP="00394C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F69FB">
              <w:rPr>
                <w:rFonts w:ascii="Times New Roman" w:hAnsi="Times New Roman"/>
                <w:sz w:val="20"/>
                <w:szCs w:val="20"/>
                <w:lang w:eastAsia="ru-RU"/>
              </w:rPr>
              <w:t>Приложение 1</w:t>
            </w:r>
          </w:p>
        </w:tc>
      </w:tr>
      <w:tr w:rsidR="006D572B" w:rsidRPr="00963D5B" w:rsidTr="00394C9F">
        <w:tc>
          <w:tcPr>
            <w:tcW w:w="3544" w:type="dxa"/>
          </w:tcPr>
          <w:p w:rsidR="006D572B" w:rsidRPr="006F69FB" w:rsidRDefault="006D572B" w:rsidP="00394C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F69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 приказу 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МКДОУ Быковский детский сад №3 «Солнышко»</w:t>
            </w:r>
          </w:p>
        </w:tc>
      </w:tr>
      <w:tr w:rsidR="006D572B" w:rsidRPr="00963D5B" w:rsidTr="00394C9F">
        <w:tc>
          <w:tcPr>
            <w:tcW w:w="3544" w:type="dxa"/>
          </w:tcPr>
          <w:p w:rsidR="006D572B" w:rsidRPr="006F69FB" w:rsidRDefault="006D572B" w:rsidP="002C19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F69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03.02.2022 г. № 20-од</w:t>
            </w:r>
          </w:p>
        </w:tc>
      </w:tr>
    </w:tbl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D760E">
        <w:rPr>
          <w:rFonts w:ascii="Times New Roman" w:hAnsi="Times New Roman"/>
          <w:sz w:val="28"/>
          <w:szCs w:val="28"/>
          <w:lang w:eastAsia="ru-RU"/>
        </w:rPr>
        <w:t>План</w:t>
      </w:r>
    </w:p>
    <w:p w:rsidR="006D572B" w:rsidRPr="006D760E" w:rsidRDefault="006D572B" w:rsidP="006D760E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6D760E">
        <w:rPr>
          <w:rFonts w:ascii="Times New Roman" w:hAnsi="Times New Roman"/>
          <w:sz w:val="28"/>
          <w:szCs w:val="28"/>
          <w:lang w:eastAsia="ru-RU"/>
        </w:rPr>
        <w:t xml:space="preserve">проведения мониторинга </w:t>
      </w:r>
      <w:r>
        <w:rPr>
          <w:rFonts w:ascii="Times New Roman" w:hAnsi="Times New Roman"/>
          <w:sz w:val="28"/>
          <w:szCs w:val="28"/>
          <w:lang w:eastAsia="ru-RU"/>
        </w:rPr>
        <w:t>качества мониторинга качества дошкольного  образования в МКДОУ Быковский детский сад №3 «Солнышко»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5733"/>
        <w:gridCol w:w="79"/>
        <w:gridCol w:w="1570"/>
        <w:gridCol w:w="2268"/>
      </w:tblGrid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733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49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33" w:type="dxa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Издание приказа о проведении мониторинга</w:t>
            </w:r>
          </w:p>
        </w:tc>
        <w:tc>
          <w:tcPr>
            <w:tcW w:w="1649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03.02.2022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33" w:type="dxa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информационно - разъяснительной работы с участниками образовательных отношений</w:t>
            </w:r>
          </w:p>
        </w:tc>
        <w:tc>
          <w:tcPr>
            <w:tcW w:w="1649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2268" w:type="dxa"/>
          </w:tcPr>
          <w:p w:rsidR="006D572B" w:rsidRPr="00963D5B" w:rsidRDefault="006D572B" w:rsidP="00530A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И.Ю., руководитель МО Заярная Н.А.</w:t>
            </w:r>
          </w:p>
        </w:tc>
      </w:tr>
      <w:tr w:rsidR="006D572B" w:rsidRPr="00963D5B" w:rsidTr="00644290">
        <w:trPr>
          <w:trHeight w:val="604"/>
        </w:trPr>
        <w:tc>
          <w:tcPr>
            <w:tcW w:w="10325" w:type="dxa"/>
            <w:gridSpan w:val="5"/>
          </w:tcPr>
          <w:p w:rsidR="006D572B" w:rsidRPr="00963D5B" w:rsidRDefault="006D572B" w:rsidP="00963D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3.Оценка качества условий осуществления образовательной деятельности в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МКДОУ Быковский детский сад №3 «Солнышко» </w:t>
            </w: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по направлениям: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3.1 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содержания образовательной деятельности и организации образовательного процесса по образовательным программам дошкольного образования (аналитическая справка) 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04.02.2022-16.02.2022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</w:tc>
      </w:tr>
      <w:tr w:rsidR="006D572B" w:rsidRPr="00963D5B" w:rsidTr="00644290">
        <w:trPr>
          <w:trHeight w:val="1548"/>
        </w:trPr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кадрового обеспечения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МКДОУ Быковский детский сад №3 «Солнышко»</w:t>
            </w: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(и оценка уровня заработной платы педагогических работников)</w:t>
            </w:r>
          </w:p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(аналитическая справка)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07.02.2022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работы взаимодействия с семьей </w:t>
            </w:r>
          </w:p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(аналитическая справка)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07.02.2022-16.02.2022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И.Ю., воспитатели Заярная Н.А., Соломина Н.М., Изделеева А.Ж., Меркулова Е.Н., Наборщикова О.М., Радоствеа А.К., муз. руководитель  Солнцева А.А. 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работы по обеспечению здоровья, безопасности и качеству услуг по присмотру и уходу.</w:t>
            </w:r>
          </w:p>
        </w:tc>
        <w:tc>
          <w:tcPr>
            <w:tcW w:w="1570" w:type="dxa"/>
          </w:tcPr>
          <w:p w:rsidR="006D572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07.02.2022-16.02.2022</w:t>
            </w:r>
          </w:p>
        </w:tc>
        <w:tc>
          <w:tcPr>
            <w:tcW w:w="2268" w:type="dxa"/>
          </w:tcPr>
          <w:p w:rsidR="006D572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И.Ю., воспитатели Заярная Н.А., Соломина Н.М., Изделеева А.Ж., Меркулова Е.Н., Наборщикова О.М., Радоствеа А.К., муз. руководитель  Солнцева А.А.</w:t>
            </w:r>
          </w:p>
        </w:tc>
      </w:tr>
      <w:tr w:rsidR="006D572B" w:rsidRPr="00963D5B" w:rsidTr="00644290">
        <w:tc>
          <w:tcPr>
            <w:tcW w:w="10325" w:type="dxa"/>
            <w:gridSpan w:val="5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lang w:eastAsia="ru-RU"/>
              </w:rPr>
              <w:t>4.Организационное сопровождение мониторинга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widowControl w:val="0"/>
              <w:autoSpaceDE w:val="0"/>
              <w:autoSpaceDN w:val="0"/>
              <w:spacing w:after="0" w:line="240" w:lineRule="auto"/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Разработка пакета документов по регламентации мониторинга </w:t>
            </w:r>
          </w:p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плана проведения мониторинга.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03.02</w:t>
            </w: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процедур наблюдений за сбором информации для обеспечения ее достоверности.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периода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Сбор, сверка, анализ достоверности данных мониторинга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16.02.2022-17.02.2022</w:t>
            </w:r>
          </w:p>
        </w:tc>
        <w:tc>
          <w:tcPr>
            <w:tcW w:w="2268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И.Ю., воспитатели Заярная Н.А., Соломина Н.М., Изделеева А.Ж., Меркулова Е.Н., Наборщикова О.М., Радоствеа А.К., муз. руководитель  Солнцева А.А.</w:t>
            </w:r>
          </w:p>
        </w:tc>
      </w:tr>
      <w:tr w:rsidR="006D572B" w:rsidRPr="00963D5B" w:rsidTr="00644290">
        <w:tc>
          <w:tcPr>
            <w:tcW w:w="675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5812" w:type="dxa"/>
            <w:gridSpan w:val="2"/>
          </w:tcPr>
          <w:p w:rsidR="006D572B" w:rsidRPr="00963D5B" w:rsidRDefault="006D572B" w:rsidP="00963D5B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заключительного отчета по использованию результатов мониторинга </w:t>
            </w:r>
          </w:p>
          <w:p w:rsidR="006D572B" w:rsidRPr="00963D5B" w:rsidRDefault="006D572B" w:rsidP="00963D5B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(аналитические справки</w:t>
            </w:r>
            <w:r w:rsidRPr="00963D5B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70" w:type="dxa"/>
          </w:tcPr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17.02.2022</w:t>
            </w:r>
          </w:p>
        </w:tc>
        <w:tc>
          <w:tcPr>
            <w:tcW w:w="2268" w:type="dxa"/>
          </w:tcPr>
          <w:p w:rsidR="006D572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Филипповская И.Ю.</w:t>
            </w:r>
          </w:p>
          <w:p w:rsidR="006D572B" w:rsidRPr="00963D5B" w:rsidRDefault="006D572B" w:rsidP="00963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Заярная Н.А., Соломина Н.М., Изделеева А.Ж., Меркулова Е.Н., Наборщикова О.М., Радоствеа А.К., муз. руководитель  Солнцева А.А.</w:t>
            </w:r>
          </w:p>
        </w:tc>
      </w:tr>
    </w:tbl>
    <w:p w:rsidR="006D572B" w:rsidRPr="006D760E" w:rsidRDefault="006D572B" w:rsidP="006D760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3544" w:type="dxa"/>
        <w:tblInd w:w="6912" w:type="dxa"/>
        <w:tblLook w:val="00A0"/>
      </w:tblPr>
      <w:tblGrid>
        <w:gridCol w:w="3544"/>
      </w:tblGrid>
      <w:tr w:rsidR="006D572B" w:rsidRPr="00963D5B" w:rsidTr="00394C9F">
        <w:tc>
          <w:tcPr>
            <w:tcW w:w="3544" w:type="dxa"/>
          </w:tcPr>
          <w:p w:rsidR="006D572B" w:rsidRPr="006F69FB" w:rsidRDefault="006D572B" w:rsidP="008366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F69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Приложение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6D572B" w:rsidRPr="00963D5B" w:rsidTr="00394C9F">
        <w:tc>
          <w:tcPr>
            <w:tcW w:w="3544" w:type="dxa"/>
          </w:tcPr>
          <w:p w:rsidR="006D572B" w:rsidRPr="006F69FB" w:rsidRDefault="006D572B" w:rsidP="00394C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F69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 приказу 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МКДОУ Быковский детский сад №3 «Солнышко»</w:t>
            </w:r>
          </w:p>
        </w:tc>
      </w:tr>
      <w:tr w:rsidR="006D572B" w:rsidRPr="00963D5B" w:rsidTr="00394C9F">
        <w:tc>
          <w:tcPr>
            <w:tcW w:w="3544" w:type="dxa"/>
          </w:tcPr>
          <w:p w:rsidR="006D572B" w:rsidRPr="006F69FB" w:rsidRDefault="006D572B" w:rsidP="00394C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F69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03.02.2022 г. № 20-од</w:t>
            </w:r>
          </w:p>
        </w:tc>
      </w:tr>
    </w:tbl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Default="006D572B" w:rsidP="0083668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6D760E">
        <w:rPr>
          <w:rFonts w:ascii="Times New Roman" w:hAnsi="Times New Roman"/>
          <w:color w:val="000000"/>
          <w:sz w:val="28"/>
          <w:lang w:eastAsia="ru-RU"/>
        </w:rPr>
        <w:t xml:space="preserve">Список лиц, ответственных за проведение мониторинга </w:t>
      </w:r>
    </w:p>
    <w:p w:rsidR="006D572B" w:rsidRDefault="006D572B" w:rsidP="008366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качество дошкольного образования</w:t>
      </w:r>
    </w:p>
    <w:p w:rsidR="006D572B" w:rsidRDefault="006D572B" w:rsidP="008366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МКДОУ Быковский детский сад №3 «Солнышко»</w:t>
      </w:r>
    </w:p>
    <w:p w:rsidR="006D572B" w:rsidRPr="006D760E" w:rsidRDefault="006D572B" w:rsidP="008366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6945"/>
        <w:gridCol w:w="2835"/>
      </w:tblGrid>
      <w:tr w:rsidR="006D572B" w:rsidRPr="00963D5B" w:rsidTr="00963D5B">
        <w:tc>
          <w:tcPr>
            <w:tcW w:w="534" w:type="dxa"/>
          </w:tcPr>
          <w:p w:rsidR="006D572B" w:rsidRPr="00963D5B" w:rsidRDefault="006D572B" w:rsidP="00963D5B">
            <w:pPr>
              <w:spacing w:after="0" w:line="24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945" w:type="dxa"/>
          </w:tcPr>
          <w:p w:rsidR="006D572B" w:rsidRPr="00963D5B" w:rsidRDefault="006D572B" w:rsidP="00963D5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Ф.И.О</w:t>
            </w:r>
          </w:p>
        </w:tc>
        <w:tc>
          <w:tcPr>
            <w:tcW w:w="2835" w:type="dxa"/>
          </w:tcPr>
          <w:p w:rsidR="006D572B" w:rsidRPr="00963D5B" w:rsidRDefault="006D572B" w:rsidP="00963D5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</w:tr>
      <w:tr w:rsidR="006D572B" w:rsidRPr="00963D5B" w:rsidTr="00963D5B">
        <w:trPr>
          <w:trHeight w:val="322"/>
        </w:trPr>
        <w:tc>
          <w:tcPr>
            <w:tcW w:w="534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45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Филипповская Ирина Юрьевна </w:t>
            </w:r>
          </w:p>
        </w:tc>
        <w:tc>
          <w:tcPr>
            <w:tcW w:w="2835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D572B" w:rsidRPr="00963D5B" w:rsidTr="00963D5B">
        <w:trPr>
          <w:trHeight w:val="322"/>
        </w:trPr>
        <w:tc>
          <w:tcPr>
            <w:tcW w:w="534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45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Заярная Наталья Александровна</w:t>
            </w:r>
          </w:p>
        </w:tc>
        <w:tc>
          <w:tcPr>
            <w:tcW w:w="2835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6D572B" w:rsidRPr="00963D5B" w:rsidTr="00963D5B">
        <w:trPr>
          <w:trHeight w:val="322"/>
        </w:trPr>
        <w:tc>
          <w:tcPr>
            <w:tcW w:w="534" w:type="dxa"/>
            <w:vAlign w:val="center"/>
          </w:tcPr>
          <w:p w:rsidR="006D572B" w:rsidRPr="00963D5B" w:rsidRDefault="006D572B" w:rsidP="00963D5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45" w:type="dxa"/>
            <w:vAlign w:val="center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Романенко Ирина Сергеевна</w:t>
            </w:r>
          </w:p>
        </w:tc>
        <w:tc>
          <w:tcPr>
            <w:tcW w:w="2835" w:type="dxa"/>
            <w:vAlign w:val="center"/>
          </w:tcPr>
          <w:p w:rsidR="006D572B" w:rsidRPr="00963D5B" w:rsidRDefault="006D572B" w:rsidP="0096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3D5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</w:tbl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6D760E" w:rsidRDefault="006D572B" w:rsidP="006D760E">
      <w:pPr>
        <w:spacing w:line="240" w:lineRule="exac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D572B" w:rsidRPr="008C274D" w:rsidRDefault="006D572B" w:rsidP="00362BCE">
      <w:pPr>
        <w:spacing w:after="0" w:line="240" w:lineRule="exact"/>
        <w:rPr>
          <w:sz w:val="24"/>
          <w:szCs w:val="24"/>
          <w:lang w:eastAsia="ru-RU"/>
        </w:rPr>
      </w:pPr>
    </w:p>
    <w:p w:rsidR="006D572B" w:rsidRPr="00221D23" w:rsidRDefault="006D572B" w:rsidP="00BD43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6D572B" w:rsidRPr="00221D23" w:rsidSect="00F85554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FEA"/>
    <w:multiLevelType w:val="hybridMultilevel"/>
    <w:tmpl w:val="087C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577E9"/>
    <w:multiLevelType w:val="hybridMultilevel"/>
    <w:tmpl w:val="0F323710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C2689A"/>
    <w:multiLevelType w:val="hybridMultilevel"/>
    <w:tmpl w:val="6316D588"/>
    <w:lvl w:ilvl="0" w:tplc="04190011">
      <w:start w:val="1"/>
      <w:numFmt w:val="decimal"/>
      <w:lvlText w:val="%1)"/>
      <w:lvlJc w:val="left"/>
      <w:pPr>
        <w:tabs>
          <w:tab w:val="num" w:pos="860"/>
        </w:tabs>
        <w:ind w:left="8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  <w:rPr>
        <w:rFonts w:cs="Times New Roman"/>
      </w:rPr>
    </w:lvl>
  </w:abstractNum>
  <w:abstractNum w:abstractNumId="3">
    <w:nsid w:val="082B0E39"/>
    <w:multiLevelType w:val="hybridMultilevel"/>
    <w:tmpl w:val="955C6EAA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311E2C"/>
    <w:multiLevelType w:val="hybridMultilevel"/>
    <w:tmpl w:val="487C1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273D4"/>
    <w:multiLevelType w:val="hybridMultilevel"/>
    <w:tmpl w:val="DF820D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D3C53"/>
    <w:multiLevelType w:val="hybridMultilevel"/>
    <w:tmpl w:val="B804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F70725A"/>
    <w:multiLevelType w:val="hybridMultilevel"/>
    <w:tmpl w:val="77B265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C91F88"/>
    <w:multiLevelType w:val="hybridMultilevel"/>
    <w:tmpl w:val="D5F49D9E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536E8D"/>
    <w:multiLevelType w:val="hybridMultilevel"/>
    <w:tmpl w:val="D1D4377A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0F10B2"/>
    <w:multiLevelType w:val="hybridMultilevel"/>
    <w:tmpl w:val="66D8CA58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FF40A32"/>
    <w:multiLevelType w:val="hybridMultilevel"/>
    <w:tmpl w:val="512EB466"/>
    <w:lvl w:ilvl="0" w:tplc="F2BE0454">
      <w:start w:val="1"/>
      <w:numFmt w:val="bullet"/>
      <w:lvlText w:val=""/>
      <w:lvlJc w:val="left"/>
      <w:pPr>
        <w:tabs>
          <w:tab w:val="num" w:pos="703"/>
        </w:tabs>
        <w:ind w:left="703" w:hanging="283"/>
      </w:pPr>
      <w:rPr>
        <w:rFonts w:ascii="Symbol" w:hAnsi="Symbol" w:hint="default"/>
        <w:color w:val="auto"/>
      </w:rPr>
    </w:lvl>
    <w:lvl w:ilvl="1" w:tplc="0FF0E2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F77BB5"/>
    <w:multiLevelType w:val="hybridMultilevel"/>
    <w:tmpl w:val="3E92D330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0841ED5"/>
    <w:multiLevelType w:val="hybridMultilevel"/>
    <w:tmpl w:val="F62C9C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450073"/>
    <w:multiLevelType w:val="hybridMultilevel"/>
    <w:tmpl w:val="2B6C3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4B080E"/>
    <w:multiLevelType w:val="hybridMultilevel"/>
    <w:tmpl w:val="40845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791333"/>
    <w:multiLevelType w:val="hybridMultilevel"/>
    <w:tmpl w:val="71B0D186"/>
    <w:lvl w:ilvl="0" w:tplc="2B00252A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3365AEC"/>
    <w:multiLevelType w:val="hybridMultilevel"/>
    <w:tmpl w:val="D57EF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26E31"/>
    <w:multiLevelType w:val="hybridMultilevel"/>
    <w:tmpl w:val="2C145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86497"/>
    <w:multiLevelType w:val="hybridMultilevel"/>
    <w:tmpl w:val="86980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9D348F"/>
    <w:multiLevelType w:val="hybridMultilevel"/>
    <w:tmpl w:val="2F2ADB62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9A037D0"/>
    <w:multiLevelType w:val="hybridMultilevel"/>
    <w:tmpl w:val="DB946F70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9D70C63"/>
    <w:multiLevelType w:val="hybridMultilevel"/>
    <w:tmpl w:val="C8785906"/>
    <w:lvl w:ilvl="0" w:tplc="04190011">
      <w:start w:val="1"/>
      <w:numFmt w:val="decimal"/>
      <w:lvlText w:val="%1)"/>
      <w:lvlJc w:val="left"/>
      <w:pPr>
        <w:tabs>
          <w:tab w:val="num" w:pos="860"/>
        </w:tabs>
        <w:ind w:left="8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  <w:rPr>
        <w:rFonts w:cs="Times New Roman"/>
      </w:rPr>
    </w:lvl>
  </w:abstractNum>
  <w:abstractNum w:abstractNumId="23">
    <w:nsid w:val="5416086A"/>
    <w:multiLevelType w:val="hybridMultilevel"/>
    <w:tmpl w:val="16A6503C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544F93"/>
    <w:multiLevelType w:val="hybridMultilevel"/>
    <w:tmpl w:val="F02A24AA"/>
    <w:lvl w:ilvl="0" w:tplc="04190011">
      <w:start w:val="1"/>
      <w:numFmt w:val="decimal"/>
      <w:lvlText w:val="%1)"/>
      <w:lvlJc w:val="left"/>
      <w:pPr>
        <w:tabs>
          <w:tab w:val="num" w:pos="860"/>
        </w:tabs>
        <w:ind w:left="8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  <w:rPr>
        <w:rFonts w:cs="Times New Roman"/>
      </w:rPr>
    </w:lvl>
  </w:abstractNum>
  <w:abstractNum w:abstractNumId="25">
    <w:nsid w:val="614B3689"/>
    <w:multiLevelType w:val="hybridMultilevel"/>
    <w:tmpl w:val="E022342A"/>
    <w:lvl w:ilvl="0" w:tplc="C4FEFB04">
      <w:start w:val="1"/>
      <w:numFmt w:val="russianLower"/>
      <w:lvlText w:val="%1)"/>
      <w:lvlJc w:val="left"/>
      <w:pPr>
        <w:ind w:left="8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24" w:hanging="180"/>
      </w:pPr>
      <w:rPr>
        <w:rFonts w:cs="Times New Roman"/>
      </w:rPr>
    </w:lvl>
  </w:abstractNum>
  <w:abstractNum w:abstractNumId="26">
    <w:nsid w:val="652D3605"/>
    <w:multiLevelType w:val="hybridMultilevel"/>
    <w:tmpl w:val="17903E20"/>
    <w:lvl w:ilvl="0" w:tplc="04190011">
      <w:start w:val="1"/>
      <w:numFmt w:val="decimal"/>
      <w:lvlText w:val="%1)"/>
      <w:lvlJc w:val="left"/>
      <w:pPr>
        <w:tabs>
          <w:tab w:val="num" w:pos="860"/>
        </w:tabs>
        <w:ind w:left="8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  <w:rPr>
        <w:rFonts w:cs="Times New Roman"/>
      </w:rPr>
    </w:lvl>
  </w:abstractNum>
  <w:abstractNum w:abstractNumId="27">
    <w:nsid w:val="67643894"/>
    <w:multiLevelType w:val="hybridMultilevel"/>
    <w:tmpl w:val="A2BA5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B1D78F7"/>
    <w:multiLevelType w:val="hybridMultilevel"/>
    <w:tmpl w:val="BDFAB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50E95"/>
    <w:multiLevelType w:val="hybridMultilevel"/>
    <w:tmpl w:val="4188901A"/>
    <w:lvl w:ilvl="0" w:tplc="04190011">
      <w:start w:val="1"/>
      <w:numFmt w:val="decimal"/>
      <w:lvlText w:val="%1)"/>
      <w:lvlJc w:val="left"/>
      <w:pPr>
        <w:tabs>
          <w:tab w:val="num" w:pos="860"/>
        </w:tabs>
        <w:ind w:left="8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  <w:rPr>
        <w:rFonts w:cs="Times New Roman"/>
      </w:rPr>
    </w:lvl>
  </w:abstractNum>
  <w:abstractNum w:abstractNumId="30">
    <w:nsid w:val="757F66E8"/>
    <w:multiLevelType w:val="hybridMultilevel"/>
    <w:tmpl w:val="1B26F356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7A7145C"/>
    <w:multiLevelType w:val="hybridMultilevel"/>
    <w:tmpl w:val="781672B8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96A3D02"/>
    <w:multiLevelType w:val="hybridMultilevel"/>
    <w:tmpl w:val="53F44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8"/>
  </w:num>
  <w:num w:numId="5">
    <w:abstractNumId w:val="14"/>
  </w:num>
  <w:num w:numId="6">
    <w:abstractNumId w:val="6"/>
  </w:num>
  <w:num w:numId="7">
    <w:abstractNumId w:val="13"/>
  </w:num>
  <w:num w:numId="8">
    <w:abstractNumId w:val="7"/>
  </w:num>
  <w:num w:numId="9">
    <w:abstractNumId w:val="27"/>
  </w:num>
  <w:num w:numId="10">
    <w:abstractNumId w:val="11"/>
  </w:num>
  <w:num w:numId="11">
    <w:abstractNumId w:val="29"/>
  </w:num>
  <w:num w:numId="12">
    <w:abstractNumId w:val="22"/>
  </w:num>
  <w:num w:numId="13">
    <w:abstractNumId w:val="24"/>
  </w:num>
  <w:num w:numId="14">
    <w:abstractNumId w:val="2"/>
  </w:num>
  <w:num w:numId="15">
    <w:abstractNumId w:val="26"/>
  </w:num>
  <w:num w:numId="16">
    <w:abstractNumId w:val="30"/>
  </w:num>
  <w:num w:numId="17">
    <w:abstractNumId w:val="31"/>
  </w:num>
  <w:num w:numId="18">
    <w:abstractNumId w:val="15"/>
  </w:num>
  <w:num w:numId="19">
    <w:abstractNumId w:val="5"/>
  </w:num>
  <w:num w:numId="20">
    <w:abstractNumId w:val="32"/>
  </w:num>
  <w:num w:numId="21">
    <w:abstractNumId w:val="4"/>
  </w:num>
  <w:num w:numId="22">
    <w:abstractNumId w:val="28"/>
  </w:num>
  <w:num w:numId="23">
    <w:abstractNumId w:val="17"/>
  </w:num>
  <w:num w:numId="24">
    <w:abstractNumId w:val="0"/>
  </w:num>
  <w:num w:numId="25">
    <w:abstractNumId w:val="9"/>
  </w:num>
  <w:num w:numId="26">
    <w:abstractNumId w:val="21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8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0950"/>
    <w:rsid w:val="000103A3"/>
    <w:rsid w:val="0001045A"/>
    <w:rsid w:val="000314B4"/>
    <w:rsid w:val="00034FB7"/>
    <w:rsid w:val="000379A7"/>
    <w:rsid w:val="000547D9"/>
    <w:rsid w:val="0007788A"/>
    <w:rsid w:val="0009670A"/>
    <w:rsid w:val="000A4345"/>
    <w:rsid w:val="000B2955"/>
    <w:rsid w:val="000B3AA6"/>
    <w:rsid w:val="000E1AB6"/>
    <w:rsid w:val="000E2B3D"/>
    <w:rsid w:val="00100D6D"/>
    <w:rsid w:val="00133AC4"/>
    <w:rsid w:val="00135CA2"/>
    <w:rsid w:val="00146A12"/>
    <w:rsid w:val="00155409"/>
    <w:rsid w:val="00163A28"/>
    <w:rsid w:val="00164205"/>
    <w:rsid w:val="00170EBB"/>
    <w:rsid w:val="00194937"/>
    <w:rsid w:val="001B7DC4"/>
    <w:rsid w:val="001C3C36"/>
    <w:rsid w:val="001D02AF"/>
    <w:rsid w:val="001D06F3"/>
    <w:rsid w:val="001D6802"/>
    <w:rsid w:val="0020371F"/>
    <w:rsid w:val="00221D23"/>
    <w:rsid w:val="0022269E"/>
    <w:rsid w:val="002274CE"/>
    <w:rsid w:val="00236929"/>
    <w:rsid w:val="0027727C"/>
    <w:rsid w:val="00282088"/>
    <w:rsid w:val="00292EBE"/>
    <w:rsid w:val="002A4DD2"/>
    <w:rsid w:val="002B4784"/>
    <w:rsid w:val="002C1958"/>
    <w:rsid w:val="002C27AC"/>
    <w:rsid w:val="002D5103"/>
    <w:rsid w:val="00321724"/>
    <w:rsid w:val="00323C78"/>
    <w:rsid w:val="00350A66"/>
    <w:rsid w:val="00353185"/>
    <w:rsid w:val="003553BA"/>
    <w:rsid w:val="00362BCE"/>
    <w:rsid w:val="003776F9"/>
    <w:rsid w:val="00380E26"/>
    <w:rsid w:val="0038606E"/>
    <w:rsid w:val="00394C9F"/>
    <w:rsid w:val="003952E7"/>
    <w:rsid w:val="003B09B7"/>
    <w:rsid w:val="003C60F2"/>
    <w:rsid w:val="003D0073"/>
    <w:rsid w:val="003D16B7"/>
    <w:rsid w:val="003E3CFE"/>
    <w:rsid w:val="00401C75"/>
    <w:rsid w:val="0041658F"/>
    <w:rsid w:val="00416919"/>
    <w:rsid w:val="00417E9D"/>
    <w:rsid w:val="00427502"/>
    <w:rsid w:val="00427D0A"/>
    <w:rsid w:val="0043311D"/>
    <w:rsid w:val="00461847"/>
    <w:rsid w:val="004737FA"/>
    <w:rsid w:val="00496409"/>
    <w:rsid w:val="0049769E"/>
    <w:rsid w:val="004A17F7"/>
    <w:rsid w:val="004B4525"/>
    <w:rsid w:val="004C3BAD"/>
    <w:rsid w:val="004E127F"/>
    <w:rsid w:val="004E28A7"/>
    <w:rsid w:val="004E74ED"/>
    <w:rsid w:val="0050241C"/>
    <w:rsid w:val="00502D39"/>
    <w:rsid w:val="0051154E"/>
    <w:rsid w:val="005271FB"/>
    <w:rsid w:val="00530ABB"/>
    <w:rsid w:val="0054440F"/>
    <w:rsid w:val="00570950"/>
    <w:rsid w:val="005A1D12"/>
    <w:rsid w:val="005A4C71"/>
    <w:rsid w:val="005B7CEA"/>
    <w:rsid w:val="005C1C5C"/>
    <w:rsid w:val="005F620E"/>
    <w:rsid w:val="005F7A12"/>
    <w:rsid w:val="00602BF8"/>
    <w:rsid w:val="00603090"/>
    <w:rsid w:val="00627BB0"/>
    <w:rsid w:val="00644290"/>
    <w:rsid w:val="00645A3E"/>
    <w:rsid w:val="0065152B"/>
    <w:rsid w:val="006539A4"/>
    <w:rsid w:val="00655B44"/>
    <w:rsid w:val="00674C67"/>
    <w:rsid w:val="00675DDF"/>
    <w:rsid w:val="00682AF3"/>
    <w:rsid w:val="00687486"/>
    <w:rsid w:val="00690E69"/>
    <w:rsid w:val="0069441D"/>
    <w:rsid w:val="006C5B51"/>
    <w:rsid w:val="006C688F"/>
    <w:rsid w:val="006D572B"/>
    <w:rsid w:val="006D760E"/>
    <w:rsid w:val="006E61B9"/>
    <w:rsid w:val="006F4779"/>
    <w:rsid w:val="006F5876"/>
    <w:rsid w:val="006F69FB"/>
    <w:rsid w:val="007051B7"/>
    <w:rsid w:val="0070644D"/>
    <w:rsid w:val="00706D09"/>
    <w:rsid w:val="00710C7A"/>
    <w:rsid w:val="00713CBD"/>
    <w:rsid w:val="00717754"/>
    <w:rsid w:val="007219BB"/>
    <w:rsid w:val="00722D6B"/>
    <w:rsid w:val="00722F5E"/>
    <w:rsid w:val="00725B1C"/>
    <w:rsid w:val="007345A2"/>
    <w:rsid w:val="00746C34"/>
    <w:rsid w:val="00747219"/>
    <w:rsid w:val="0075012B"/>
    <w:rsid w:val="007522B0"/>
    <w:rsid w:val="007551D2"/>
    <w:rsid w:val="0075707F"/>
    <w:rsid w:val="00761FFA"/>
    <w:rsid w:val="0078512E"/>
    <w:rsid w:val="007B6CA1"/>
    <w:rsid w:val="007E24B5"/>
    <w:rsid w:val="007F4A6D"/>
    <w:rsid w:val="0081401E"/>
    <w:rsid w:val="00816BB6"/>
    <w:rsid w:val="00826C74"/>
    <w:rsid w:val="00826FE6"/>
    <w:rsid w:val="00831D67"/>
    <w:rsid w:val="00836685"/>
    <w:rsid w:val="00837972"/>
    <w:rsid w:val="008777FD"/>
    <w:rsid w:val="008854D8"/>
    <w:rsid w:val="008869EC"/>
    <w:rsid w:val="00887301"/>
    <w:rsid w:val="008908A5"/>
    <w:rsid w:val="008B1699"/>
    <w:rsid w:val="008B1F41"/>
    <w:rsid w:val="008B3D2D"/>
    <w:rsid w:val="008C274D"/>
    <w:rsid w:val="008D0ED2"/>
    <w:rsid w:val="008D1B3F"/>
    <w:rsid w:val="008D1C76"/>
    <w:rsid w:val="008D5A82"/>
    <w:rsid w:val="008E6960"/>
    <w:rsid w:val="008E7AE5"/>
    <w:rsid w:val="00900DF2"/>
    <w:rsid w:val="009052D4"/>
    <w:rsid w:val="009104C9"/>
    <w:rsid w:val="009261FB"/>
    <w:rsid w:val="00941797"/>
    <w:rsid w:val="00945D36"/>
    <w:rsid w:val="00957507"/>
    <w:rsid w:val="00963D5B"/>
    <w:rsid w:val="00966CF6"/>
    <w:rsid w:val="009725BB"/>
    <w:rsid w:val="00986558"/>
    <w:rsid w:val="009C4044"/>
    <w:rsid w:val="009C4EAD"/>
    <w:rsid w:val="009D1A1A"/>
    <w:rsid w:val="009D5C4B"/>
    <w:rsid w:val="009E16D1"/>
    <w:rsid w:val="009E7175"/>
    <w:rsid w:val="009F0C63"/>
    <w:rsid w:val="009F5AF5"/>
    <w:rsid w:val="00A14912"/>
    <w:rsid w:val="00A30B46"/>
    <w:rsid w:val="00A32833"/>
    <w:rsid w:val="00A4399A"/>
    <w:rsid w:val="00A60F7C"/>
    <w:rsid w:val="00A90F90"/>
    <w:rsid w:val="00A95C7C"/>
    <w:rsid w:val="00AA0458"/>
    <w:rsid w:val="00AB3554"/>
    <w:rsid w:val="00AC2427"/>
    <w:rsid w:val="00AC2D6E"/>
    <w:rsid w:val="00AD2371"/>
    <w:rsid w:val="00AE3D68"/>
    <w:rsid w:val="00AF04D2"/>
    <w:rsid w:val="00B052BD"/>
    <w:rsid w:val="00B26027"/>
    <w:rsid w:val="00B35C2B"/>
    <w:rsid w:val="00B51E88"/>
    <w:rsid w:val="00B57326"/>
    <w:rsid w:val="00B61A1B"/>
    <w:rsid w:val="00B754B7"/>
    <w:rsid w:val="00B84403"/>
    <w:rsid w:val="00B968CC"/>
    <w:rsid w:val="00BA156A"/>
    <w:rsid w:val="00BA55E3"/>
    <w:rsid w:val="00BB0BCF"/>
    <w:rsid w:val="00BB6342"/>
    <w:rsid w:val="00BB72DA"/>
    <w:rsid w:val="00BC20A3"/>
    <w:rsid w:val="00BC38BD"/>
    <w:rsid w:val="00BD434B"/>
    <w:rsid w:val="00BD6393"/>
    <w:rsid w:val="00BE463C"/>
    <w:rsid w:val="00BF27A2"/>
    <w:rsid w:val="00BF64EA"/>
    <w:rsid w:val="00C06E83"/>
    <w:rsid w:val="00C17E0D"/>
    <w:rsid w:val="00C21BDD"/>
    <w:rsid w:val="00C34A72"/>
    <w:rsid w:val="00C35B6F"/>
    <w:rsid w:val="00C52E4C"/>
    <w:rsid w:val="00C579A2"/>
    <w:rsid w:val="00C723EB"/>
    <w:rsid w:val="00C832DB"/>
    <w:rsid w:val="00C93669"/>
    <w:rsid w:val="00CA3CEC"/>
    <w:rsid w:val="00CA6888"/>
    <w:rsid w:val="00CB10A5"/>
    <w:rsid w:val="00CD7249"/>
    <w:rsid w:val="00CF6BA1"/>
    <w:rsid w:val="00D22CE4"/>
    <w:rsid w:val="00D3411B"/>
    <w:rsid w:val="00D526C0"/>
    <w:rsid w:val="00D83DE9"/>
    <w:rsid w:val="00D93AB3"/>
    <w:rsid w:val="00DD6D92"/>
    <w:rsid w:val="00DE3A49"/>
    <w:rsid w:val="00E048D0"/>
    <w:rsid w:val="00E17277"/>
    <w:rsid w:val="00E47DB9"/>
    <w:rsid w:val="00E50AB8"/>
    <w:rsid w:val="00E56CAA"/>
    <w:rsid w:val="00E636AF"/>
    <w:rsid w:val="00E66894"/>
    <w:rsid w:val="00E76BB7"/>
    <w:rsid w:val="00E94DDC"/>
    <w:rsid w:val="00EA1BB8"/>
    <w:rsid w:val="00EB31E3"/>
    <w:rsid w:val="00EB3D0E"/>
    <w:rsid w:val="00EC07B8"/>
    <w:rsid w:val="00EC24D1"/>
    <w:rsid w:val="00ED7B38"/>
    <w:rsid w:val="00EF7556"/>
    <w:rsid w:val="00F234A9"/>
    <w:rsid w:val="00F3190C"/>
    <w:rsid w:val="00F43A24"/>
    <w:rsid w:val="00F43A95"/>
    <w:rsid w:val="00F6732F"/>
    <w:rsid w:val="00F70A34"/>
    <w:rsid w:val="00F85554"/>
    <w:rsid w:val="00FB40CC"/>
    <w:rsid w:val="00FC01EF"/>
    <w:rsid w:val="00FD0754"/>
    <w:rsid w:val="00FD397B"/>
    <w:rsid w:val="00FD3E9C"/>
    <w:rsid w:val="00FD58D3"/>
    <w:rsid w:val="00FF4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C3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0950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095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70950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70950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7095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70950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rsid w:val="00570950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70950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570950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70950"/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570950"/>
    <w:rPr>
      <w:rFonts w:ascii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57095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Знак Знак Знак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msonormalcxspmiddle">
    <w:name w:val="msonormalcxspmiddle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нак1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0">
    <w:name w:val="Знак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0">
    <w:name w:val="Знак1 Знак Знак Знак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">
    <w:name w:val="Знак2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57095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">
    <w:name w:val="Без интервала1"/>
    <w:uiPriority w:val="99"/>
    <w:semiHidden/>
    <w:rsid w:val="00570950"/>
    <w:rPr>
      <w:rFonts w:ascii="Times New Roman" w:eastAsia="Times New Roman" w:hAnsi="Times New Roman"/>
      <w:lang w:eastAsia="en-US"/>
    </w:rPr>
  </w:style>
  <w:style w:type="paragraph" w:customStyle="1" w:styleId="Noparagraphstyle">
    <w:name w:val="[No paragraph style]"/>
    <w:uiPriority w:val="99"/>
    <w:rsid w:val="00570950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customStyle="1" w:styleId="a1">
    <w:name w:val="Знак Знак Знак Знак Знак Знак"/>
    <w:basedOn w:val="Normal"/>
    <w:uiPriority w:val="99"/>
    <w:rsid w:val="0057095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5709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99"/>
    <w:rsid w:val="00570950"/>
    <w:rPr>
      <w:rFonts w:eastAsia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570950"/>
    <w:rPr>
      <w:rFonts w:cs="Times New Roman"/>
      <w:b/>
    </w:rPr>
  </w:style>
  <w:style w:type="table" w:customStyle="1" w:styleId="20">
    <w:name w:val="Сетка таблицы2"/>
    <w:uiPriority w:val="99"/>
    <w:rsid w:val="005709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uiPriority w:val="99"/>
    <w:rsid w:val="00570950"/>
    <w:rPr>
      <w:rFonts w:ascii="Times New Roman" w:eastAsia="Times New Roman" w:hAnsi="Times New Roman"/>
      <w:lang w:eastAsia="en-US"/>
    </w:rPr>
  </w:style>
  <w:style w:type="table" w:customStyle="1" w:styleId="110">
    <w:name w:val="Сетка таблицы11"/>
    <w:uiPriority w:val="99"/>
    <w:rsid w:val="00570950"/>
    <w:rPr>
      <w:rFonts w:eastAsia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709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5709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5709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5709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 Знак Знак1 Знак"/>
    <w:basedOn w:val="Normal"/>
    <w:uiPriority w:val="99"/>
    <w:rsid w:val="0075012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rsid w:val="008854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854D8"/>
    <w:rPr>
      <w:rFonts w:cs="Times New Roman"/>
    </w:rPr>
  </w:style>
  <w:style w:type="table" w:customStyle="1" w:styleId="5">
    <w:name w:val="Сетка таблицы5"/>
    <w:uiPriority w:val="99"/>
    <w:rsid w:val="009E717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0379A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stan">
    <w:name w:val="Postan"/>
    <w:basedOn w:val="Normal"/>
    <w:uiPriority w:val="99"/>
    <w:rsid w:val="00645A3E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table" w:customStyle="1" w:styleId="7">
    <w:name w:val="Сетка таблицы7"/>
    <w:uiPriority w:val="99"/>
    <w:rsid w:val="006D760E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30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2764</TotalTime>
  <Pages>4</Pages>
  <Words>442</Words>
  <Characters>2524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Vento</dc:creator>
  <cp:keywords/>
  <dc:description/>
  <cp:lastModifiedBy>леха</cp:lastModifiedBy>
  <cp:revision>133</cp:revision>
  <cp:lastPrinted>2022-02-11T07:09:00Z</cp:lastPrinted>
  <dcterms:created xsi:type="dcterms:W3CDTF">2019-09-02T05:22:00Z</dcterms:created>
  <dcterms:modified xsi:type="dcterms:W3CDTF">2022-02-15T09:29:00Z</dcterms:modified>
</cp:coreProperties>
</file>