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557" w:rsidRDefault="00205557" w:rsidP="00045FB7">
      <w:pPr>
        <w:pStyle w:val="Bodytext30"/>
        <w:shd w:val="clear" w:color="auto" w:fill="auto"/>
        <w:spacing w:after="0"/>
        <w:ind w:left="721"/>
        <w:jc w:val="center"/>
      </w:pPr>
      <w:r>
        <w:t>Аналитическая справка по результатам анкетирования родителей на тему: «Удовлетворенность качеством образовательных услуг и эмоционального благополучия детей</w:t>
      </w:r>
    </w:p>
    <w:p w:rsidR="00205557" w:rsidRDefault="00205557" w:rsidP="00045FB7">
      <w:pPr>
        <w:pStyle w:val="Bodytext30"/>
        <w:shd w:val="clear" w:color="auto" w:fill="auto"/>
        <w:spacing w:after="0"/>
        <w:ind w:left="721"/>
        <w:jc w:val="center"/>
      </w:pPr>
      <w:r>
        <w:t>в МКДОУ Быковский детский сад №3 «Солнышко»</w:t>
      </w:r>
    </w:p>
    <w:p w:rsidR="00205557" w:rsidRDefault="00205557">
      <w:pPr>
        <w:pStyle w:val="Bodytext21"/>
        <w:shd w:val="clear" w:color="auto" w:fill="auto"/>
        <w:spacing w:before="0" w:after="212" w:line="280" w:lineRule="exact"/>
        <w:ind w:firstLine="0"/>
      </w:pPr>
      <w:r>
        <w:rPr>
          <w:rStyle w:val="Bodytext20"/>
        </w:rPr>
        <w:t>Дата проведения</w:t>
      </w:r>
      <w:r>
        <w:t>: конец второго полугодия 2020-2021 учебного года</w:t>
      </w:r>
    </w:p>
    <w:p w:rsidR="00205557" w:rsidRDefault="00205557">
      <w:pPr>
        <w:pStyle w:val="Bodytext21"/>
        <w:shd w:val="clear" w:color="auto" w:fill="auto"/>
        <w:spacing w:before="0" w:after="179" w:line="280" w:lineRule="exact"/>
        <w:ind w:firstLine="0"/>
      </w:pPr>
      <w:r>
        <w:rPr>
          <w:rStyle w:val="Bodytext20"/>
        </w:rPr>
        <w:t>Участники</w:t>
      </w:r>
      <w:r>
        <w:t>: родители (законные представители) воспитанников МКДОУ Быковский детский сад №3 «Солнышко»</w:t>
      </w:r>
    </w:p>
    <w:p w:rsidR="00205557" w:rsidRDefault="00205557">
      <w:pPr>
        <w:pStyle w:val="Bodytext21"/>
        <w:shd w:val="clear" w:color="auto" w:fill="auto"/>
        <w:spacing w:before="0" w:line="322" w:lineRule="exact"/>
        <w:ind w:firstLine="0"/>
      </w:pPr>
      <w:r>
        <w:rPr>
          <w:rStyle w:val="Bodytext20"/>
        </w:rPr>
        <w:t>Основная цель анкетирования</w:t>
      </w:r>
      <w:r>
        <w:t>: выявить степень удовлетворенности родителей качеством предоставляемых образовательных услуг педагогами и эмоциональном благополучии детей в ДОО</w:t>
      </w:r>
    </w:p>
    <w:p w:rsidR="00205557" w:rsidRDefault="00205557">
      <w:pPr>
        <w:pStyle w:val="Bodytext21"/>
        <w:shd w:val="clear" w:color="auto" w:fill="auto"/>
        <w:spacing w:before="0" w:after="0" w:line="322" w:lineRule="exact"/>
        <w:ind w:firstLine="720"/>
      </w:pPr>
      <w:r>
        <w:t>В анкетировании приняло участие 68 человек, что составило 87% от числа респондентов. Такой процент указывает на то, что родители готовы на взаимодействие, сотрудничество с воспитателями и педагогическим коллективом дошкольной образовательной организации и остаются не равнодушным к жизнедеятельности детского сада.</w:t>
      </w:r>
    </w:p>
    <w:p w:rsidR="00205557" w:rsidRDefault="00205557">
      <w:pPr>
        <w:pStyle w:val="Bodytext21"/>
        <w:shd w:val="clear" w:color="auto" w:fill="auto"/>
        <w:spacing w:before="0" w:after="104" w:line="326" w:lineRule="exact"/>
        <w:ind w:firstLine="720"/>
      </w:pPr>
      <w:r>
        <w:t>Родителям предлагалось оценить педагогов по 9 предложенным параметрам.</w:t>
      </w:r>
    </w:p>
    <w:p w:rsidR="00205557" w:rsidRDefault="00205557" w:rsidP="00897A69">
      <w:pPr>
        <w:pStyle w:val="Bodytext30"/>
        <w:shd w:val="clear" w:color="auto" w:fill="auto"/>
        <w:spacing w:after="0" w:line="571" w:lineRule="exact"/>
        <w:ind w:left="2896" w:right="3360" w:firstLine="0"/>
        <w:jc w:val="center"/>
      </w:pPr>
      <w:r>
        <w:t>Анкета для родителей «Наши воспитатели»</w:t>
      </w:r>
    </w:p>
    <w:p w:rsidR="00205557" w:rsidRDefault="00205557">
      <w:pPr>
        <w:pStyle w:val="Bodytext21"/>
        <w:shd w:val="clear" w:color="auto" w:fill="auto"/>
        <w:spacing w:before="0" w:after="0" w:line="571" w:lineRule="exact"/>
        <w:ind w:left="3340" w:firstLine="0"/>
        <w:jc w:val="left"/>
      </w:pPr>
      <w:r>
        <w:t>Уважаемые родители!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Успех обучения и воспитания детей в группе во многом зависит от того, насколько четко организовано взаимодействие педагогов с родителями воспитанников.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Просим Вас заполнить анкету, которая позволит получить более полную информацию о результатах деятельности педагогов в группе ДОО.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С каким настроением Ваш ребенок идет в детский сад?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а)</w:t>
      </w:r>
      <w:r w:rsidRPr="00897A69">
        <w:rPr>
          <w:rFonts w:ascii="Times New Roman" w:hAnsi="Times New Roman" w:cs="Times New Roman"/>
          <w:sz w:val="28"/>
          <w:szCs w:val="28"/>
        </w:rPr>
        <w:tab/>
        <w:t>Всегда с удовольствием – ответило56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б)</w:t>
      </w:r>
      <w:r w:rsidRPr="00897A69">
        <w:rPr>
          <w:rFonts w:ascii="Times New Roman" w:hAnsi="Times New Roman" w:cs="Times New Roman"/>
          <w:sz w:val="28"/>
          <w:szCs w:val="28"/>
        </w:rPr>
        <w:tab/>
        <w:t xml:space="preserve">Иногда хочет, иногда нет -ответило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897A69">
        <w:rPr>
          <w:rFonts w:ascii="Times New Roman" w:hAnsi="Times New Roman" w:cs="Times New Roman"/>
          <w:sz w:val="28"/>
          <w:szCs w:val="28"/>
        </w:rPr>
        <w:t>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в)</w:t>
      </w:r>
      <w:r w:rsidRPr="00897A69">
        <w:rPr>
          <w:rFonts w:ascii="Times New Roman" w:hAnsi="Times New Roman" w:cs="Times New Roman"/>
          <w:sz w:val="28"/>
          <w:szCs w:val="28"/>
        </w:rPr>
        <w:tab/>
        <w:t xml:space="preserve">Чаще всего не хочет -но когда уже едем, то спокойно идёт-ответил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г)</w:t>
      </w:r>
      <w:r w:rsidRPr="00897A69">
        <w:rPr>
          <w:rFonts w:ascii="Times New Roman" w:hAnsi="Times New Roman" w:cs="Times New Roman"/>
          <w:sz w:val="28"/>
          <w:szCs w:val="28"/>
        </w:rPr>
        <w:tab/>
        <w:t>Как правило плачет - ответило 3 человека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Вам нравится оформление группы Вашего ребенка?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  <w:sectPr w:rsidR="00205557" w:rsidRPr="00897A69" w:rsidSect="00897A69">
          <w:pgSz w:w="11900" w:h="16840"/>
          <w:pgMar w:top="1162" w:right="824" w:bottom="181" w:left="1668" w:header="0" w:footer="3" w:gutter="0"/>
          <w:cols w:space="720"/>
          <w:noEndnote/>
          <w:docGrid w:linePitch="360"/>
        </w:sectPr>
      </w:pPr>
      <w:r w:rsidRPr="00897A69">
        <w:rPr>
          <w:rFonts w:ascii="Times New Roman" w:hAnsi="Times New Roman" w:cs="Times New Roman"/>
          <w:sz w:val="28"/>
          <w:szCs w:val="28"/>
        </w:rPr>
        <w:t xml:space="preserve">Да - ответили </w:t>
      </w:r>
      <w:r>
        <w:rPr>
          <w:rFonts w:ascii="Times New Roman" w:hAnsi="Times New Roman" w:cs="Times New Roman"/>
          <w:sz w:val="28"/>
          <w:szCs w:val="28"/>
        </w:rPr>
        <w:t>68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 Затрудняюсь ответить - ответило 2человека</w:t>
      </w:r>
    </w:p>
    <w:p w:rsidR="00205557" w:rsidRDefault="00205557" w:rsidP="00897A69">
      <w:pPr>
        <w:rPr>
          <w:rFonts w:ascii="Times New Roman" w:hAnsi="Times New Roman" w:cs="Times New Roman"/>
          <w:sz w:val="28"/>
          <w:szCs w:val="28"/>
        </w:rPr>
      </w:pP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Обращаетесь ли Вы за советом к воспитателям группы по вопросам воспитания и обучения детей?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Да- ответило 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897A69">
        <w:rPr>
          <w:rFonts w:ascii="Times New Roman" w:hAnsi="Times New Roman" w:cs="Times New Roman"/>
          <w:sz w:val="28"/>
          <w:szCs w:val="28"/>
        </w:rPr>
        <w:t>человек Нет-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97A69">
        <w:rPr>
          <w:rFonts w:ascii="Times New Roman" w:hAnsi="Times New Roman" w:cs="Times New Roman"/>
          <w:sz w:val="28"/>
          <w:szCs w:val="28"/>
        </w:rPr>
        <w:t xml:space="preserve"> ответило 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Учитывают ли воспитатели индивидуальные особенности Вашего ребенка?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Да -ответило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 Нет - ответило 0 человек Затрудняюсь ответить-ответило 0 человека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Внимательны ли воспитатели к детям?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Да -ответило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человека Нет - ответило 0 человек Затруднюсь ответить- ответило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Доброжелательны ли воспитатели в обращении с детьми и родителями?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Да -ответило </w:t>
      </w:r>
      <w:r>
        <w:rPr>
          <w:rFonts w:ascii="Times New Roman" w:hAnsi="Times New Roman" w:cs="Times New Roman"/>
          <w:sz w:val="28"/>
          <w:szCs w:val="28"/>
        </w:rPr>
        <w:t>66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человека Нет - ответило 0 человек Затрудняюсь ответить - ответило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897A69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Рассказывает ли Ваш ребенок о занятиях в детском саду?</w:t>
      </w:r>
    </w:p>
    <w:p w:rsidR="00205557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а) Рассказывает почти каждый день-ответило </w:t>
      </w:r>
      <w:r>
        <w:rPr>
          <w:rFonts w:ascii="Times New Roman" w:hAnsi="Times New Roman" w:cs="Times New Roman"/>
          <w:sz w:val="28"/>
          <w:szCs w:val="28"/>
        </w:rPr>
        <w:t xml:space="preserve">50 </w:t>
      </w:r>
      <w:r w:rsidRPr="00897A69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 б) Иногда рассказывает-ответило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в) Никогда не рассказывает - ответило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Как Вы считаете, воспитательно-образовательная работа, проводимая воспитателями, положительно влияет на развитие и воспитание вашего ребенка?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Нет - ответило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Затрудняюсь ответить - ответило 0 человек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Уверены ли Вы, что Вашему ре</w:t>
      </w:r>
      <w:r>
        <w:rPr>
          <w:rFonts w:ascii="Times New Roman" w:hAnsi="Times New Roman" w:cs="Times New Roman"/>
          <w:sz w:val="28"/>
          <w:szCs w:val="28"/>
        </w:rPr>
        <w:t>бенку нравится посещать группу</w:t>
      </w:r>
      <w:r w:rsidRPr="00897A69">
        <w:rPr>
          <w:rFonts w:ascii="Times New Roman" w:hAnsi="Times New Roman" w:cs="Times New Roman"/>
          <w:sz w:val="28"/>
          <w:szCs w:val="28"/>
        </w:rPr>
        <w:t>, в которой работают воспитатели?</w:t>
      </w:r>
    </w:p>
    <w:p w:rsidR="00205557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Да -ответило 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человека Нет - ответило 0 человек Затрудняюсь ответить-ответил </w:t>
      </w:r>
      <w:r>
        <w:rPr>
          <w:rFonts w:ascii="Times New Roman" w:hAnsi="Times New Roman" w:cs="Times New Roman"/>
          <w:sz w:val="28"/>
          <w:szCs w:val="28"/>
        </w:rPr>
        <w:t>-0</w:t>
      </w:r>
      <w:r w:rsidRPr="00897A6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205557" w:rsidRPr="00897A69" w:rsidRDefault="00205557" w:rsidP="00897A69">
      <w:pPr>
        <w:jc w:val="center"/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Спасибо за сотрудничество!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По итогам анкетирования родителей можно сделать следующие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выводы: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Воспитанники в детский сад ходят с удовольствием ответили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97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897A69">
        <w:rPr>
          <w:rFonts w:ascii="Times New Roman" w:hAnsi="Times New Roman" w:cs="Times New Roman"/>
          <w:sz w:val="28"/>
          <w:szCs w:val="28"/>
        </w:rPr>
        <w:t>%,иногда хотят, иногда нет-</w:t>
      </w:r>
      <w:r>
        <w:rPr>
          <w:rFonts w:ascii="Times New Roman" w:hAnsi="Times New Roman" w:cs="Times New Roman"/>
          <w:sz w:val="28"/>
          <w:szCs w:val="28"/>
        </w:rPr>
        <w:t>14%;2,9</w:t>
      </w:r>
      <w:r w:rsidRPr="00897A69">
        <w:rPr>
          <w:rFonts w:ascii="Times New Roman" w:hAnsi="Times New Roman" w:cs="Times New Roman"/>
          <w:sz w:val="28"/>
          <w:szCs w:val="28"/>
        </w:rPr>
        <w:t>%,чаще всего не хочет, но, когда уже едет, идёт спокойно, это объясняется адаптационным периодом ребёнка в саду (ребенок посещает детское учреждение после длительного отсутствия по болезни).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Оформлением группы удовлетворены 100 % опрошенных родителей.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За советом к воспитателям группы по вопросам воспитания и обучения детей обращались 8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97A69">
        <w:rPr>
          <w:rFonts w:ascii="Times New Roman" w:hAnsi="Times New Roman" w:cs="Times New Roman"/>
          <w:sz w:val="28"/>
          <w:szCs w:val="28"/>
        </w:rPr>
        <w:t xml:space="preserve">% опрошенных, </w:t>
      </w:r>
      <w:r>
        <w:rPr>
          <w:rFonts w:ascii="Times New Roman" w:hAnsi="Times New Roman" w:cs="Times New Roman"/>
          <w:sz w:val="28"/>
          <w:szCs w:val="28"/>
        </w:rPr>
        <w:t>5,9</w:t>
      </w:r>
      <w:r w:rsidRPr="00897A69">
        <w:rPr>
          <w:rFonts w:ascii="Times New Roman" w:hAnsi="Times New Roman" w:cs="Times New Roman"/>
          <w:sz w:val="28"/>
          <w:szCs w:val="28"/>
        </w:rPr>
        <w:t>% не обращались,следовательно, наибольшая часть родителей считают, что их дети получают в ДОУ необходимые знания, умения и навыки.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На вопрос учитывают ли воспитатели индивидуальные особенности ребёнка, все родители ответили да, что составило 100% опрошенных респондентов.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  <w:sectPr w:rsidR="00205557" w:rsidRPr="00897A69" w:rsidSect="00897A69">
          <w:headerReference w:type="default" r:id="rId7"/>
          <w:headerReference w:type="first" r:id="rId8"/>
          <w:pgSz w:w="11900" w:h="16840"/>
          <w:pgMar w:top="904" w:right="826" w:bottom="1316" w:left="1670" w:header="0" w:footer="3" w:gutter="0"/>
          <w:cols w:space="720"/>
          <w:noEndnote/>
          <w:titlePg/>
          <w:docGrid w:linePitch="360"/>
        </w:sectPr>
      </w:pPr>
      <w:r w:rsidRPr="00897A69">
        <w:rPr>
          <w:rFonts w:ascii="Times New Roman" w:hAnsi="Times New Roman" w:cs="Times New Roman"/>
          <w:sz w:val="28"/>
          <w:szCs w:val="28"/>
        </w:rPr>
        <w:t>На 5 и 6 вопрос, внимательны и доброжелательны ли воспитатели в обращении с детьми и родителями, также ответили, да, 100% опрошенных родителей.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 xml:space="preserve">Рассказывает ли ребёнок о занятиях в детском саду, ответило да, рассказывает, что составляет </w:t>
      </w:r>
      <w:r>
        <w:rPr>
          <w:rFonts w:ascii="Times New Roman" w:hAnsi="Times New Roman" w:cs="Times New Roman"/>
          <w:sz w:val="28"/>
          <w:szCs w:val="28"/>
        </w:rPr>
        <w:t>73,5</w:t>
      </w:r>
      <w:r w:rsidRPr="00897A69">
        <w:rPr>
          <w:rFonts w:ascii="Times New Roman" w:hAnsi="Times New Roman" w:cs="Times New Roman"/>
          <w:sz w:val="28"/>
          <w:szCs w:val="28"/>
        </w:rPr>
        <w:t xml:space="preserve">%, </w:t>
      </w:r>
      <w:r>
        <w:rPr>
          <w:rFonts w:ascii="Times New Roman" w:hAnsi="Times New Roman" w:cs="Times New Roman"/>
          <w:sz w:val="28"/>
          <w:szCs w:val="28"/>
        </w:rPr>
        <w:t>2,9</w:t>
      </w:r>
      <w:r w:rsidRPr="00897A69">
        <w:rPr>
          <w:rFonts w:ascii="Times New Roman" w:hAnsi="Times New Roman" w:cs="Times New Roman"/>
          <w:sz w:val="28"/>
          <w:szCs w:val="28"/>
        </w:rPr>
        <w:t xml:space="preserve">% и </w:t>
      </w:r>
      <w:r>
        <w:rPr>
          <w:rFonts w:ascii="Times New Roman" w:hAnsi="Times New Roman" w:cs="Times New Roman"/>
          <w:sz w:val="28"/>
          <w:szCs w:val="28"/>
        </w:rPr>
        <w:t>4,4</w:t>
      </w:r>
      <w:r w:rsidRPr="00897A69">
        <w:rPr>
          <w:rFonts w:ascii="Times New Roman" w:hAnsi="Times New Roman" w:cs="Times New Roman"/>
          <w:sz w:val="28"/>
          <w:szCs w:val="28"/>
        </w:rPr>
        <w:t>%, это может свидетельствовать о том, что практически все родители владеют информацией об организации учебно-воспитательного процесса в группе.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Качеством воспитательно-образовательной работы в</w:t>
      </w:r>
      <w:r w:rsidRPr="00897A69">
        <w:rPr>
          <w:rFonts w:ascii="Times New Roman" w:hAnsi="Times New Roman" w:cs="Times New Roman"/>
          <w:sz w:val="28"/>
          <w:szCs w:val="28"/>
        </w:rPr>
        <w:tab/>
        <w:t>группе,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проводимой воспитателями, которое положительно влияет на развитие и воспитание ребёнка удовлетворяет 100% опрошенных родителей.</w:t>
      </w:r>
    </w:p>
    <w:p w:rsidR="00205557" w:rsidRPr="00897A69" w:rsidRDefault="00205557" w:rsidP="00897A69">
      <w:pPr>
        <w:rPr>
          <w:rFonts w:ascii="Times New Roman" w:hAnsi="Times New Roman" w:cs="Times New Roman"/>
          <w:sz w:val="28"/>
          <w:szCs w:val="28"/>
        </w:rPr>
      </w:pPr>
      <w:r w:rsidRPr="00897A69">
        <w:rPr>
          <w:rFonts w:ascii="Times New Roman" w:hAnsi="Times New Roman" w:cs="Times New Roman"/>
          <w:sz w:val="28"/>
          <w:szCs w:val="28"/>
        </w:rPr>
        <w:t>Уверенность в том, что ребёнку нравится посещать группу, в которой работает воспитатель, соотношении составило 9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97A69">
        <w:rPr>
          <w:rFonts w:ascii="Times New Roman" w:hAnsi="Times New Roman" w:cs="Times New Roman"/>
          <w:sz w:val="28"/>
          <w:szCs w:val="28"/>
        </w:rPr>
        <w:t xml:space="preserve">% и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97A69">
        <w:rPr>
          <w:rFonts w:ascii="Times New Roman" w:hAnsi="Times New Roman" w:cs="Times New Roman"/>
          <w:sz w:val="28"/>
          <w:szCs w:val="28"/>
        </w:rPr>
        <w:t>%.</w:t>
      </w:r>
    </w:p>
    <w:p w:rsidR="00205557" w:rsidRDefault="00205557" w:rsidP="00897A69">
      <w:r w:rsidRPr="00897A69">
        <w:rPr>
          <w:rFonts w:ascii="Times New Roman" w:hAnsi="Times New Roman" w:cs="Times New Roman"/>
          <w:sz w:val="28"/>
          <w:szCs w:val="28"/>
        </w:rPr>
        <w:t>По результатам анкетирования была выявлена высокая степень удовлетворенности родителей деятельностью воспитателей ДОО города Зверево, что позволяет сделать следующие выводы: созданная система воспитательно-образовательной работы в группах и благоприятная эмоциональная атмосфера, позволяет максимально удовлетворять потребности и запросы родителей, а также говорит о высоком уровне педагогического мастерства и умении выстраивать позитивные отношения между воспитанниками группы и п</w:t>
      </w:r>
      <w:r>
        <w:t>едагогами.</w:t>
      </w:r>
    </w:p>
    <w:p w:rsidR="00205557" w:rsidRDefault="00205557" w:rsidP="00897A6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7.15pt;margin-top:24.95pt;width:524.9pt;height:171.95pt;z-index:-251658240" wrapcoords="-36 0 -36 21486 21600 21486 21600 0 -36 0">
            <v:imagedata r:id="rId9" o:title="" croptop="5652f" cropbottom="38857f"/>
            <w10:wrap type="tight"/>
          </v:shape>
        </w:pict>
      </w:r>
    </w:p>
    <w:p w:rsidR="00205557" w:rsidRDefault="00205557" w:rsidP="00897A69"/>
    <w:p w:rsidR="00205557" w:rsidRDefault="00205557" w:rsidP="00897A69"/>
    <w:p w:rsidR="00205557" w:rsidRDefault="00205557" w:rsidP="00897A69"/>
    <w:p w:rsidR="00205557" w:rsidRDefault="00205557" w:rsidP="00897A69">
      <w:pPr>
        <w:rPr>
          <w:rFonts w:ascii="Times New Roman" w:hAnsi="Times New Roman" w:cs="Times New Roman"/>
        </w:rPr>
      </w:pPr>
    </w:p>
    <w:p w:rsidR="00205557" w:rsidRPr="00045FB7" w:rsidRDefault="00205557" w:rsidP="00897A69">
      <w:pPr>
        <w:rPr>
          <w:rFonts w:ascii="Times New Roman" w:hAnsi="Times New Roman" w:cs="Times New Roman"/>
        </w:rPr>
      </w:pPr>
    </w:p>
    <w:sectPr w:rsidR="00205557" w:rsidRPr="00045FB7" w:rsidSect="00FC7E3C">
      <w:pgSz w:w="11900" w:h="16840"/>
      <w:pgMar w:top="1157" w:right="829" w:bottom="1157" w:left="167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5557" w:rsidRDefault="00205557" w:rsidP="00FC7E3C">
      <w:r>
        <w:separator/>
      </w:r>
    </w:p>
  </w:endnote>
  <w:endnote w:type="continuationSeparator" w:id="0">
    <w:p w:rsidR="00205557" w:rsidRDefault="00205557" w:rsidP="00FC7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5557" w:rsidRDefault="00205557"/>
  </w:footnote>
  <w:footnote w:type="continuationSeparator" w:id="0">
    <w:p w:rsidR="00205557" w:rsidRDefault="0020555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57" w:rsidRDefault="00205557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21.2pt;margin-top:71.35pt;width:152.15pt;height:12.25pt;z-index:-25165619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205557" w:rsidRDefault="00205557">
                <w:pPr>
                  <w:pStyle w:val="Headerorfooter1"/>
                  <w:shd w:val="clear" w:color="auto" w:fill="auto"/>
                  <w:spacing w:line="240" w:lineRule="auto"/>
                </w:pPr>
                <w:r>
                  <w:rPr>
                    <w:rStyle w:val="Headerorfooter0"/>
                    <w:i/>
                    <w:iCs/>
                  </w:rPr>
                  <w:t>Да-ответило 814 человек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57" w:rsidRDefault="00205557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6.55pt;margin-top:63.85pt;width:161.3pt;height:9.85pt;z-index:-251654144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205557" w:rsidRDefault="00205557">
                <w:pPr>
                  <w:pStyle w:val="Headerorfooter1"/>
                  <w:shd w:val="clear" w:color="auto" w:fill="auto"/>
                  <w:spacing w:line="240" w:lineRule="auto"/>
                </w:pPr>
                <w:r>
                  <w:rPr>
                    <w:rStyle w:val="HeaderorfooterNotItalic"/>
                  </w:rPr>
                  <w:t xml:space="preserve">Нет - </w:t>
                </w:r>
                <w:r>
                  <w:rPr>
                    <w:rStyle w:val="Headerorfooter0"/>
                    <w:i/>
                    <w:iCs/>
                  </w:rPr>
                  <w:t>ответило 2 человека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7BEA5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B58F3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D207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5CEB4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BF479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2A9D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990FE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39A40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BCA4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7D472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34F7A7F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F6525C5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7E3C"/>
    <w:rsid w:val="00045FB7"/>
    <w:rsid w:val="00143E6D"/>
    <w:rsid w:val="00205557"/>
    <w:rsid w:val="004B383C"/>
    <w:rsid w:val="0052041F"/>
    <w:rsid w:val="007D6AD2"/>
    <w:rsid w:val="00897A69"/>
    <w:rsid w:val="00A24A63"/>
    <w:rsid w:val="00BC38B6"/>
    <w:rsid w:val="00CA0C21"/>
    <w:rsid w:val="00D445FE"/>
    <w:rsid w:val="00FC7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3C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C7E3C"/>
    <w:rPr>
      <w:rFonts w:cs="Times New Roman"/>
      <w:color w:val="0066CC"/>
      <w:u w:val="single"/>
    </w:rPr>
  </w:style>
  <w:style w:type="character" w:customStyle="1" w:styleId="Bodytext3">
    <w:name w:val="Body text (3)_"/>
    <w:basedOn w:val="DefaultParagraphFont"/>
    <w:link w:val="Bodytext30"/>
    <w:uiPriority w:val="99"/>
    <w:locked/>
    <w:rsid w:val="00FC7E3C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FC7E3C"/>
    <w:rPr>
      <w:rFonts w:ascii="Times New Roman" w:hAnsi="Times New Roman" w:cs="Times New Roman"/>
      <w:sz w:val="28"/>
      <w:szCs w:val="28"/>
      <w:u w:val="none"/>
    </w:rPr>
  </w:style>
  <w:style w:type="character" w:customStyle="1" w:styleId="Bodytext20">
    <w:name w:val="Body text (2)"/>
    <w:basedOn w:val="Bodytext2"/>
    <w:uiPriority w:val="99"/>
    <w:rsid w:val="00FC7E3C"/>
    <w:rPr>
      <w:color w:val="000000"/>
      <w:spacing w:val="0"/>
      <w:w w:val="100"/>
      <w:position w:val="0"/>
      <w:u w:val="single"/>
      <w:lang w:val="ru-RU" w:eastAsia="ru-RU"/>
    </w:rPr>
  </w:style>
  <w:style w:type="character" w:customStyle="1" w:styleId="Bodytext2Italic">
    <w:name w:val="Body text (2) + Italic"/>
    <w:basedOn w:val="Bodytext2"/>
    <w:uiPriority w:val="99"/>
    <w:rsid w:val="00FC7E3C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Bodytext4">
    <w:name w:val="Body text (4)_"/>
    <w:basedOn w:val="DefaultParagraphFont"/>
    <w:link w:val="Bodytext40"/>
    <w:uiPriority w:val="99"/>
    <w:locked/>
    <w:rsid w:val="00FC7E3C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Bodytext4NotItalic">
    <w:name w:val="Body text (4) + Not Italic"/>
    <w:basedOn w:val="Bodytext4"/>
    <w:uiPriority w:val="99"/>
    <w:rsid w:val="00FC7E3C"/>
    <w:rPr>
      <w:color w:val="000000"/>
      <w:spacing w:val="0"/>
      <w:w w:val="100"/>
      <w:position w:val="0"/>
      <w:lang w:val="ru-RU" w:eastAsia="ru-RU"/>
    </w:rPr>
  </w:style>
  <w:style w:type="character" w:customStyle="1" w:styleId="Headerorfooter">
    <w:name w:val="Header or footer_"/>
    <w:basedOn w:val="DefaultParagraphFont"/>
    <w:link w:val="Headerorfooter1"/>
    <w:uiPriority w:val="99"/>
    <w:locked/>
    <w:rsid w:val="00FC7E3C"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HeaderorfooterNotItalic">
    <w:name w:val="Header or footer + Not Italic"/>
    <w:basedOn w:val="Headerorfooter"/>
    <w:uiPriority w:val="99"/>
    <w:rsid w:val="00FC7E3C"/>
    <w:rPr>
      <w:color w:val="000000"/>
      <w:spacing w:val="0"/>
      <w:w w:val="100"/>
      <w:position w:val="0"/>
      <w:lang w:val="ru-RU" w:eastAsia="ru-RU"/>
    </w:rPr>
  </w:style>
  <w:style w:type="character" w:customStyle="1" w:styleId="Headerorfooter0">
    <w:name w:val="Header or footer"/>
    <w:basedOn w:val="Headerorfooter"/>
    <w:uiPriority w:val="99"/>
    <w:rsid w:val="00FC7E3C"/>
    <w:rPr>
      <w:color w:val="000000"/>
      <w:spacing w:val="0"/>
      <w:w w:val="100"/>
      <w:position w:val="0"/>
      <w:lang w:val="ru-RU" w:eastAsia="ru-RU"/>
    </w:rPr>
  </w:style>
  <w:style w:type="paragraph" w:customStyle="1" w:styleId="Bodytext30">
    <w:name w:val="Body text (3)"/>
    <w:basedOn w:val="Normal"/>
    <w:link w:val="Bodytext3"/>
    <w:uiPriority w:val="99"/>
    <w:rsid w:val="00FC7E3C"/>
    <w:pPr>
      <w:shd w:val="clear" w:color="auto" w:fill="FFFFFF"/>
      <w:spacing w:after="120" w:line="370" w:lineRule="exact"/>
      <w:ind w:hanging="4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21">
    <w:name w:val="Body text (2)1"/>
    <w:basedOn w:val="Normal"/>
    <w:link w:val="Bodytext2"/>
    <w:uiPriority w:val="99"/>
    <w:rsid w:val="00FC7E3C"/>
    <w:pPr>
      <w:shd w:val="clear" w:color="auto" w:fill="FFFFFF"/>
      <w:spacing w:before="120" w:after="300" w:line="240" w:lineRule="atLeas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40">
    <w:name w:val="Body text (4)"/>
    <w:basedOn w:val="Normal"/>
    <w:link w:val="Bodytext4"/>
    <w:uiPriority w:val="99"/>
    <w:rsid w:val="00FC7E3C"/>
    <w:pPr>
      <w:shd w:val="clear" w:color="auto" w:fill="FFFFFF"/>
      <w:spacing w:before="300" w:after="120" w:line="365" w:lineRule="exact"/>
      <w:ind w:hanging="380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Headerorfooter1">
    <w:name w:val="Header or footer1"/>
    <w:basedOn w:val="Normal"/>
    <w:link w:val="Headerorfooter"/>
    <w:uiPriority w:val="99"/>
    <w:rsid w:val="00FC7E3C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3</Pages>
  <Words>723</Words>
  <Characters>4125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леха</cp:lastModifiedBy>
  <cp:revision>5</cp:revision>
  <dcterms:created xsi:type="dcterms:W3CDTF">2022-02-18T09:33:00Z</dcterms:created>
  <dcterms:modified xsi:type="dcterms:W3CDTF">2022-02-18T10:20:00Z</dcterms:modified>
</cp:coreProperties>
</file>