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B4" w:rsidRPr="003206AF" w:rsidRDefault="00E948B4" w:rsidP="001A06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7.15pt;margin-top:-148.15pt;width:588.4pt;height:812.7pt;rotation:90;z-index:-251654144" wrapcoords="-46 0 -46 21533 21600 21533 21600 0 -46 0">
            <v:imagedata r:id="rId5" o:title=""/>
            <w10:wrap type="tight"/>
          </v:shape>
        </w:pic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>Сентябрь</w:t>
      </w:r>
      <w:r w:rsidRPr="003206AF">
        <w:rPr>
          <w:rFonts w:ascii="Times New Roman" w:hAnsi="Times New Roman"/>
          <w:b/>
          <w:sz w:val="28"/>
          <w:szCs w:val="28"/>
        </w:rPr>
        <w:t xml:space="preserve"> 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 w:rsidRPr="003206AF">
        <w:rPr>
          <w:rFonts w:ascii="Times New Roman" w:hAnsi="Times New Roman"/>
          <w:b/>
          <w:sz w:val="28"/>
          <w:szCs w:val="28"/>
        </w:rPr>
        <w:t xml:space="preserve">   </w:t>
      </w:r>
      <w:r w:rsidRPr="003206AF">
        <w:rPr>
          <w:rFonts w:ascii="Times New Roman" w:hAnsi="Times New Roman"/>
        </w:rPr>
        <w:t>Распространение педагогических знаний среди родителей.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Активизация родительского внимания к вопросам воспитания, жизни ребенка в детском саду.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Формирование положительного имиджа детского сада в сознании родителей.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Формирование доброжелательного отношения родителей к детскому саду.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8"/>
        <w:gridCol w:w="3056"/>
        <w:gridCol w:w="3137"/>
        <w:gridCol w:w="3147"/>
        <w:gridCol w:w="3138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9" o:spid="_x0000_s1027" style="position:absolute;left:0;text-align:left;z-index:251660288;visibility:visible" from="-5.55pt,1.9pt" to="112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«Овощи. Фрукты»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«Грибы»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«Ягоды»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«Деревья: хвойные и лиственные»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Консультация: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 xml:space="preserve"> «Всё о развитии детской речи»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Стенд для родителей (фото)</w:t>
            </w:r>
            <w:r w:rsidRPr="00EA0854">
              <w:rPr>
                <w:rFonts w:ascii="Times New Roman" w:hAnsi="Times New Roman"/>
              </w:rPr>
              <w:t xml:space="preserve"> «Как мы живём», отображающий образовательную, самостоятельную и культурно-досуговую деятельности.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Подключить всех родителей к участию в осенней ярмарке </w:t>
            </w:r>
            <w:r w:rsidRPr="00EA0854">
              <w:rPr>
                <w:rFonts w:ascii="Times New Roman" w:hAnsi="Times New Roman"/>
              </w:rPr>
              <w:t>«Дары осени» сделать из бросового материала.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450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Папка – передвижка:</w:t>
            </w:r>
            <w:r w:rsidRPr="00EA0854">
              <w:rPr>
                <w:rFonts w:ascii="Times New Roman" w:hAnsi="Times New Roman"/>
              </w:rPr>
              <w:t xml:space="preserve"> «Возрастные особенности  развития ребёнка на 7- ом году жизни»;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Анкетирование: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«Ребёнок в детском саду»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«Одежда детей для прогулки»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«Одежда детей для прогулки»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  <w:r w:rsidRPr="00EA0854">
              <w:rPr>
                <w:rFonts w:ascii="Times New Roman" w:hAnsi="Times New Roman"/>
              </w:rPr>
              <w:t xml:space="preserve"> «Трудовое воспитание: самостоятельность дошкольников»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Беседа-консультация </w:t>
            </w:r>
            <w:r w:rsidRPr="00EA0854">
              <w:rPr>
                <w:rFonts w:ascii="Times New Roman" w:hAnsi="Times New Roman"/>
              </w:rPr>
              <w:t>медсестры о прививке детей  против гриппа. Вакцина «Гриппол».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Организовать инициативных родителей для помощи</w:t>
            </w:r>
            <w:r w:rsidRPr="00EA0854">
              <w:rPr>
                <w:rFonts w:ascii="Times New Roman" w:hAnsi="Times New Roman"/>
              </w:rPr>
              <w:t xml:space="preserve"> в совместном изготовлении костюмов и атрибутов к осеннему празднику.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Подгрупповые консультация для родителей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«Единый режим дня»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воспитателям группы по замене старого песка на новый для детей.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</w:t>
            </w:r>
            <w:r w:rsidRPr="00EA0854">
              <w:rPr>
                <w:rFonts w:ascii="Times New Roman" w:hAnsi="Times New Roman"/>
              </w:rPr>
              <w:t>: «Культура общения»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«Как сделать осеннюю прогулку с малышом приятной и полезной?».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Папка – передвижка: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«Береза – символ нашей Родины».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>Родительское собрание «Добро пожаловать!»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Привлечь внимание родителей </w:t>
            </w:r>
            <w:r w:rsidRPr="00EA0854">
              <w:rPr>
                <w:rFonts w:ascii="Times New Roman" w:hAnsi="Times New Roman"/>
              </w:rPr>
              <w:t>к красоте осенней поры. Предложить родителям собрать осенние дары и создать поделки для выставки.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Предложить родителям </w:t>
            </w:r>
            <w:r w:rsidRPr="00EA0854">
              <w:rPr>
                <w:rFonts w:ascii="Times New Roman" w:hAnsi="Times New Roman"/>
              </w:rPr>
              <w:t xml:space="preserve">в выходные дни прогуляться с ребенком в осенний лес, полюбоваться красотой осени.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>Октябрь</w:t>
      </w:r>
      <w:r w:rsidRPr="003206AF">
        <w:rPr>
          <w:rFonts w:ascii="Times New Roman" w:hAnsi="Times New Roman"/>
          <w:b/>
          <w:sz w:val="28"/>
          <w:szCs w:val="28"/>
        </w:rPr>
        <w:t xml:space="preserve"> 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sz w:val="24"/>
          <w:szCs w:val="24"/>
        </w:rPr>
        <w:t>развитие воспитательного потенциала семьи.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В</w:t>
      </w:r>
      <w:r w:rsidRPr="003206AF">
        <w:rPr>
          <w:rFonts w:ascii="Times New Roman" w:hAnsi="Times New Roman"/>
          <w:sz w:val="24"/>
          <w:szCs w:val="24"/>
        </w:rPr>
        <w:t xml:space="preserve">недрение в практику семейного воспитания форм и методов работы по творческому взаимодействию взрослого с ребенком.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работников ДОУ и родителей.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Активизация инициативности родителей в благоустройстве детских участков сада.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1"/>
        <w:gridCol w:w="2964"/>
        <w:gridCol w:w="3061"/>
        <w:gridCol w:w="3068"/>
        <w:gridCol w:w="3059"/>
      </w:tblGrid>
      <w:tr w:rsidR="00E948B4" w:rsidRPr="00EA0854" w:rsidTr="00EA0854">
        <w:trPr>
          <w:trHeight w:val="945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8" o:spid="_x0000_s1028" style="position:absolute;left:0;text-align:left;z-index:251659264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«Осень. Изменения в природе»  </w:t>
            </w: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«Труд людей осенью. хлеборобство»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«Домашние животные и птицы».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«Перелетные птицы»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948B4" w:rsidRPr="00EA0854" w:rsidTr="00EA0854">
        <w:trPr>
          <w:trHeight w:val="1024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lang w:eastAsia="ru-RU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«День </w:t>
            </w:r>
            <w:r w:rsidRPr="00EA0854">
              <w:rPr>
                <w:rFonts w:ascii="Times New Roman" w:hAnsi="Times New Roman"/>
              </w:rPr>
              <w:t>пожилого человека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>».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Анкетирование родителей</w:t>
            </w:r>
            <w:r w:rsidRPr="00EA0854">
              <w:rPr>
                <w:rFonts w:ascii="Times New Roman" w:hAnsi="Times New Roman"/>
              </w:rPr>
              <w:t xml:space="preserve">  «Знаете ли вы своего ребёнка?»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Подключить всех родителей</w:t>
            </w:r>
            <w:r w:rsidRPr="00EA0854">
              <w:rPr>
                <w:rFonts w:ascii="Times New Roman" w:hAnsi="Times New Roman"/>
              </w:rPr>
              <w:t xml:space="preserve"> сделать из бросового материала игрушки для игры детей на улице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640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Подгрупповая консультация:</w:t>
            </w:r>
            <w:r w:rsidRPr="00EA0854">
              <w:rPr>
                <w:rFonts w:ascii="Times New Roman" w:hAnsi="Times New Roman"/>
              </w:rPr>
              <w:t xml:space="preserve"> «Роль бабушки в воспитании ребенка»</w:t>
            </w: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Консультация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>Самоконтроль у детей»</w:t>
            </w: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Провести разъяснительную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работу с подгруппой родителей</w:t>
            </w:r>
            <w:r w:rsidRPr="00EA0854">
              <w:rPr>
                <w:rFonts w:ascii="Times New Roman" w:hAnsi="Times New Roman"/>
              </w:rPr>
              <w:t xml:space="preserve"> «Безопасные шаги на пути, к безопасности на дороге».</w:t>
            </w: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«Одежда детей для прогулки»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924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«Всё о развитии детской речи»</w:t>
            </w: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 </w:t>
            </w:r>
            <w:r w:rsidRPr="00EA0854">
              <w:rPr>
                <w:rFonts w:ascii="Times New Roman" w:hAnsi="Times New Roman"/>
              </w:rPr>
              <w:t>«Азбука дорожного движения»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о профилактике простудных заболеваний в холодный период. </w:t>
            </w: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родителям: </w:t>
            </w:r>
            <w:r w:rsidRPr="00EA0854">
              <w:rPr>
                <w:rFonts w:ascii="Times New Roman" w:hAnsi="Times New Roman"/>
              </w:rPr>
              <w:t>«Семейное чтение».</w:t>
            </w:r>
            <w:r w:rsidRPr="00EA0854">
              <w:rPr>
                <w:rFonts w:ascii="Times New Roman" w:hAnsi="Times New Roman"/>
                <w:i/>
              </w:rPr>
              <w:t xml:space="preserve"> 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</w:tr>
      <w:tr w:rsidR="00E948B4" w:rsidRPr="00EA0854" w:rsidTr="00EA0854">
        <w:trPr>
          <w:trHeight w:val="1466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воспитателям группы по организации чаепития с бабушками детей</w:t>
            </w: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Организация выставки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«Дары осени»</w:t>
            </w: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Беседа-консультация </w:t>
            </w:r>
            <w:r w:rsidRPr="00EA0854">
              <w:rPr>
                <w:rFonts w:ascii="Times New Roman" w:hAnsi="Times New Roman"/>
              </w:rPr>
              <w:t>медсестры о прививке детей  против гриппа. Вакцина «Гриппол»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Праздник Осени.</w:t>
            </w:r>
            <w:r w:rsidRPr="00EA0854">
              <w:rPr>
                <w:rFonts w:ascii="Times New Roman" w:hAnsi="Times New Roman"/>
              </w:rPr>
              <w:t xml:space="preserve"> Объявление благодарности родителям, активно принимающих участие в жизни группы</w:t>
            </w:r>
          </w:p>
        </w:tc>
      </w:tr>
      <w:tr w:rsidR="00E948B4" w:rsidRPr="00EA0854" w:rsidTr="00EA0854">
        <w:trPr>
          <w:trHeight w:val="1266"/>
        </w:trPr>
        <w:tc>
          <w:tcPr>
            <w:tcW w:w="227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4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Чаепитие с бабушками детей</w:t>
            </w:r>
            <w:r w:rsidRPr="00EA0854">
              <w:rPr>
                <w:rFonts w:ascii="Times New Roman" w:hAnsi="Times New Roman"/>
              </w:rPr>
              <w:t>, посвящённое дню пожилого человека «Ласковая бабушка моя»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Индивидуальные беседы по итогам анкетирования  </w:t>
            </w:r>
            <w:r w:rsidRPr="00EA0854">
              <w:rPr>
                <w:rFonts w:ascii="Times New Roman" w:hAnsi="Times New Roman"/>
              </w:rPr>
              <w:t>«Ребёнок в детском саду»</w:t>
            </w:r>
          </w:p>
        </w:tc>
        <w:tc>
          <w:tcPr>
            <w:tcW w:w="3068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Субботник: «Наведем чистоту!»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(Совместное благоустройство участка)</w:t>
            </w:r>
          </w:p>
        </w:tc>
        <w:tc>
          <w:tcPr>
            <w:tcW w:w="3059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Индивидуальные беседы по итогам анкетирования 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 xml:space="preserve">«Знаете ли вы своего ребёнка?» 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 xml:space="preserve">Ноябрь </w:t>
      </w:r>
      <w:r w:rsidRPr="003206AF">
        <w:rPr>
          <w:rFonts w:ascii="Times New Roman" w:hAnsi="Times New Roman"/>
          <w:b/>
          <w:sz w:val="28"/>
          <w:szCs w:val="28"/>
        </w:rPr>
        <w:t>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sz w:val="24"/>
          <w:szCs w:val="24"/>
        </w:rPr>
        <w:t>знакомство родителей с работой детского сада по всем направлениям образовательной работы.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Демонстрация всех видов воспитательно-образовательной работы коллектива ДОУ с детьми</w:t>
      </w:r>
      <w:r w:rsidRPr="003206AF">
        <w:rPr>
          <w:rFonts w:ascii="Times New Roman" w:hAnsi="Times New Roman"/>
          <w:sz w:val="24"/>
          <w:szCs w:val="24"/>
        </w:rPr>
        <w:t xml:space="preserve">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работников ДОУ и родителей.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Повышение педагогической грамотности родителей в той или иной области развития и обучения детей.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3048"/>
        <w:gridCol w:w="3140"/>
        <w:gridCol w:w="3148"/>
        <w:gridCol w:w="3141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7" o:spid="_x0000_s1029" style="position:absolute;left:0;text-align:left;z-index:251658240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«Зимующие птицы»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«Человек, его тело» «Гигиена. Здоровье»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«Животные холодных стран»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«Животные жарких стран»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Выставка детских работ по изодеятельности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по итогам</w:t>
            </w:r>
            <w:r w:rsidRPr="00EA0854">
              <w:rPr>
                <w:rFonts w:ascii="Times New Roman" w:hAnsi="Times New Roman"/>
              </w:rPr>
              <w:t xml:space="preserve"> т</w:t>
            </w:r>
            <w:r w:rsidRPr="00EA0854">
              <w:rPr>
                <w:rFonts w:ascii="Times New Roman" w:hAnsi="Times New Roman"/>
                <w:i/>
              </w:rPr>
              <w:t>естирование родителей</w:t>
            </w:r>
            <w:r w:rsidRPr="00EA0854">
              <w:rPr>
                <w:rFonts w:ascii="Times New Roman" w:hAnsi="Times New Roman"/>
              </w:rPr>
              <w:t xml:space="preserve"> «Откуда опасность?»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Стенгазета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 «Малыши-крепыши»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 для родителей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«Этикет для малышей»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262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консультации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«О воспитании правдивости в детях»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Организация фотовыставки</w:t>
            </w:r>
            <w:r w:rsidRPr="00EA0854">
              <w:rPr>
                <w:rFonts w:ascii="Times New Roman" w:hAnsi="Times New Roman"/>
              </w:rPr>
              <w:t xml:space="preserve"> «Мамочка милая, мама моя!»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Провести разъяснительную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работу с подгруппой родителей</w:t>
            </w:r>
            <w:r w:rsidRPr="00EA0854">
              <w:rPr>
                <w:rFonts w:ascii="Times New Roman" w:hAnsi="Times New Roman"/>
              </w:rPr>
              <w:t xml:space="preserve"> «Безопасные шаги на пути, к безопасности на дороге»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«Игрушки для детей 7 лет».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«Культура общения»</w:t>
            </w: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Тестирование родителей</w:t>
            </w:r>
            <w:r w:rsidRPr="00EA0854">
              <w:rPr>
                <w:rFonts w:ascii="Times New Roman" w:hAnsi="Times New Roman"/>
              </w:rPr>
              <w:t xml:space="preserve"> «Откуда опасность?»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Привлечение внимания родителей к открытым НОД, в группе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Анкетирование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«Растем здоровыми»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Индивидуальные беседы по итогам анкетирование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«Растем здоровыми»</w:t>
            </w:r>
          </w:p>
        </w:tc>
      </w:tr>
      <w:tr w:rsidR="00E948B4" w:rsidRPr="00EA0854" w:rsidTr="00EA0854"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Привлечение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к чаепитию с мамами детей, посвящённое Дню матери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Открытая НОД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 грамоте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 для родителей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«Счастливый выходной день»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Организовать инициативных родителей для помощи</w:t>
            </w:r>
            <w:r w:rsidRPr="00EA0854">
              <w:rPr>
                <w:rFonts w:ascii="Times New Roman" w:hAnsi="Times New Roman"/>
              </w:rPr>
              <w:t xml:space="preserve"> в приобретении подарков на новогодний утренник детей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«Роль отца в воспитании ребенка»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Родительское собрание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«Встретим вместе Новый год»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Родительское собрание</w:t>
            </w:r>
            <w:r w:rsidRPr="00EA0854">
              <w:rPr>
                <w:rFonts w:ascii="Times New Roman" w:hAnsi="Times New Roman"/>
              </w:rPr>
              <w:t xml:space="preserve"> «Новогодний праздник»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Чаепитие с мамами детей</w:t>
            </w:r>
            <w:r w:rsidRPr="00EA0854">
              <w:rPr>
                <w:rFonts w:ascii="Times New Roman" w:hAnsi="Times New Roman"/>
              </w:rPr>
              <w:t>, посвящённое «Дню матери»</w:t>
            </w: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 xml:space="preserve">Декабрь </w:t>
      </w:r>
      <w:r w:rsidRPr="003206AF">
        <w:rPr>
          <w:rFonts w:ascii="Times New Roman" w:hAnsi="Times New Roman"/>
          <w:b/>
          <w:sz w:val="28"/>
          <w:szCs w:val="28"/>
        </w:rPr>
        <w:t>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sz w:val="24"/>
          <w:szCs w:val="24"/>
        </w:rPr>
        <w:t>распространение педагогических знаний среди родителей.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Привлечение родительского интереса к здоровому образу жизни.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Создание атмосферы ожидания праздника в детском саду.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взаимодействия ДОУ и родителей при подготовке к Новому году.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Развитие творческого взаимодействия родителей и детей.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3034"/>
        <w:gridCol w:w="3179"/>
        <w:gridCol w:w="3134"/>
        <w:gridCol w:w="3133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6" o:spid="_x0000_s1030" style="position:absolute;left:0;text-align:left;z-index:251657216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«Транспорт. Правила дорожного движения»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«ОБЖ»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«Зимние забавы»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«Новый год»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«Растем здоровыми».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«Культура общения»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Привлечение родителей к</w:t>
            </w:r>
            <w:r w:rsidRPr="00EA0854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активному участию в конкурсе</w:t>
            </w:r>
            <w:r w:rsidRPr="00EA0854">
              <w:rPr>
                <w:rFonts w:ascii="Times New Roman" w:hAnsi="Times New Roman"/>
              </w:rPr>
              <w:t xml:space="preserve"> «Зимняя сказка»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Конкурс</w:t>
            </w:r>
            <w:r w:rsidRPr="00EA0854">
              <w:rPr>
                <w:rFonts w:ascii="Times New Roman" w:hAnsi="Times New Roman"/>
              </w:rPr>
              <w:t xml:space="preserve"> «Зимняя сказка»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Папка-передвижка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«Новый год в детском саду и дома»</w:t>
            </w:r>
          </w:p>
        </w:tc>
      </w:tr>
      <w:tr w:rsidR="00E948B4" w:rsidRPr="00EA0854" w:rsidTr="00EA0854">
        <w:trPr>
          <w:trHeight w:val="135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Папка – передвижка:</w:t>
            </w:r>
            <w:r w:rsidRPr="00EA0854">
              <w:rPr>
                <w:rFonts w:ascii="Times New Roman" w:hAnsi="Times New Roman"/>
              </w:rPr>
              <w:t xml:space="preserve"> «Ребенок и компьютер»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 xml:space="preserve">Консультация </w:t>
            </w:r>
            <w:r w:rsidRPr="00EA0854">
              <w:rPr>
                <w:rFonts w:ascii="Times New Roman" w:hAnsi="Times New Roman"/>
                <w:sz w:val="24"/>
                <w:szCs w:val="24"/>
              </w:rPr>
              <w:t>«Самостоятельность ребёнка. Её границы»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EA0854">
              <w:rPr>
                <w:rFonts w:ascii="Times New Roman" w:hAnsi="Times New Roman"/>
                <w:i/>
              </w:rPr>
              <w:t>Привлечение всех родителей</w:t>
            </w:r>
            <w:r w:rsidRPr="00EA0854">
              <w:rPr>
                <w:rFonts w:ascii="Times New Roman" w:hAnsi="Times New Roman"/>
              </w:rPr>
              <w:t xml:space="preserve"> к участию в Новогоднем утреннике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«Одежда детей для прогулки»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  <w:r w:rsidRPr="00EA0854">
              <w:rPr>
                <w:rFonts w:ascii="Times New Roman" w:hAnsi="Times New Roman"/>
              </w:rPr>
              <w:t xml:space="preserve"> «Что такое ЗОЖ»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 xml:space="preserve">Беседа </w:t>
            </w:r>
            <w:r w:rsidRPr="00EA0854">
              <w:rPr>
                <w:rFonts w:ascii="Times New Roman" w:hAnsi="Times New Roman"/>
                <w:sz w:val="24"/>
                <w:szCs w:val="24"/>
              </w:rPr>
              <w:t>«Откуда опасность?».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Папка-передвижка </w:t>
            </w:r>
            <w:r w:rsidRPr="00EA08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«Традиция - Новогодняя елка»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Подгрупповые беседы</w:t>
            </w:r>
            <w:r w:rsidRPr="00EA08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«Закаливание детского организма»</w:t>
            </w:r>
          </w:p>
        </w:tc>
      </w:tr>
      <w:tr w:rsidR="00E948B4" w:rsidRPr="00EA0854" w:rsidTr="00EA0854"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 конкурсе творческих семейных работ «Зимняя сказка»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>Совместное изготовление</w:t>
            </w:r>
            <w:r w:rsidRPr="00EA0854">
              <w:rPr>
                <w:rFonts w:ascii="Times New Roman" w:hAnsi="Times New Roman"/>
                <w:sz w:val="24"/>
                <w:szCs w:val="24"/>
              </w:rPr>
              <w:t xml:space="preserve"> атрибутов и костюмов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sz w:val="24"/>
                <w:szCs w:val="24"/>
              </w:rPr>
              <w:t>к новогоднему праздник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Подгрупповые беседы</w:t>
            </w:r>
            <w:r w:rsidRPr="00EA08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«Закаливание детского организма»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«</w:t>
            </w:r>
            <w:r w:rsidRPr="00EA0854">
              <w:rPr>
                <w:rFonts w:ascii="Times New Roman" w:hAnsi="Times New Roman"/>
                <w:sz w:val="24"/>
                <w:szCs w:val="24"/>
              </w:rPr>
              <w:t>Как отвечать на детские вопросы?</w:t>
            </w:r>
            <w:r w:rsidRPr="00EA0854">
              <w:rPr>
                <w:rFonts w:ascii="Times New Roman" w:hAnsi="Times New Roman"/>
              </w:rPr>
              <w:t>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>Организация фотовыставки</w:t>
            </w:r>
            <w:r w:rsidRPr="00EA0854">
              <w:rPr>
                <w:rFonts w:ascii="Times New Roman" w:hAnsi="Times New Roman"/>
                <w:sz w:val="24"/>
                <w:szCs w:val="24"/>
              </w:rPr>
              <w:t xml:space="preserve"> «Чудесный зимний выходной»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>Совместный новогодний праздник</w:t>
            </w: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>Январь</w:t>
      </w:r>
      <w:r w:rsidRPr="003206AF">
        <w:rPr>
          <w:rFonts w:ascii="Times New Roman" w:hAnsi="Times New Roman"/>
          <w:b/>
          <w:sz w:val="28"/>
          <w:szCs w:val="28"/>
        </w:rPr>
        <w:t xml:space="preserve"> 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sz w:val="24"/>
          <w:szCs w:val="24"/>
        </w:rPr>
        <w:t>обогащение педагогических умений родителей новыми формами и методами.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Установление дружеских отношений среди родителей группы.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работников ДОУ и родителей.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Практическая помощь родителям в воспитании детей.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3027"/>
        <w:gridCol w:w="3143"/>
        <w:gridCol w:w="3143"/>
        <w:gridCol w:w="3164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" o:spid="_x0000_s1031" style="position:absolute;left:0;text-align:left;z-index:251656192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«Каникулы»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«ОБЖ»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«Зима. Изменение в природе. Труд человека зимой»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«Продукты питания. Посуда. Сервировка»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Фотовыставка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«Счастливый выходной день»;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 xml:space="preserve">«Как мы провели зимние каникулы»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Консультации:</w:t>
            </w:r>
            <w:r w:rsidRPr="00EA0854">
              <w:rPr>
                <w:rFonts w:ascii="Times New Roman" w:hAnsi="Times New Roman"/>
                <w:i/>
              </w:rPr>
              <w:br/>
            </w:r>
            <w:r w:rsidRPr="00EA0854">
              <w:rPr>
                <w:rFonts w:ascii="Times New Roman" w:hAnsi="Times New Roman"/>
              </w:rPr>
              <w:t>«Драчуны. Как исправить</w:t>
            </w:r>
            <w:r w:rsidRPr="00EA0854">
              <w:rPr>
                <w:rFonts w:ascii="Times New Roman" w:hAnsi="Times New Roman"/>
              </w:rPr>
              <w:br/>
              <w:t>ситуацию»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Беседа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«Дефицит витаминов и их восполнение»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>( ст</w:t>
            </w:r>
            <w:r w:rsidRPr="00EA085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>медсестра)</w:t>
            </w:r>
          </w:p>
        </w:tc>
      </w:tr>
      <w:tr w:rsidR="00E948B4" w:rsidRPr="00EA0854" w:rsidTr="00EA0854">
        <w:trPr>
          <w:trHeight w:val="1711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textAlignment w:val="baseline"/>
              <w:outlineLvl w:val="0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Консультация 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textAlignment w:val="baseline"/>
              <w:outlineLvl w:val="0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«Семья – главный фактор в становлении гендерной идентичности ребенка»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«Основы нравственных отношений в семье»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Провести разъяснительную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работу с подгруппой родителей</w:t>
            </w:r>
            <w:r w:rsidRPr="00EA0854">
              <w:rPr>
                <w:rFonts w:ascii="Times New Roman" w:hAnsi="Times New Roman"/>
              </w:rPr>
              <w:t xml:space="preserve"> «Этикет для малышей»</w:t>
            </w: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>Беседа-с</w:t>
            </w: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оветы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«Для чего нужна пальчиковая гимнастика»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>Беседа-с</w:t>
            </w: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оветы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«Сервировка – как часть этикета»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textAlignment w:val="baseline"/>
              <w:outlineLvl w:val="0"/>
              <w:rPr>
                <w:rFonts w:ascii="Times New Roman" w:hAnsi="Times New Roman"/>
                <w:color w:val="333333"/>
                <w:kern w:val="36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подгрупповые </w:t>
            </w:r>
            <w:r w:rsidRPr="00EA0854">
              <w:rPr>
                <w:rFonts w:ascii="Times New Roman" w:hAnsi="Times New Roman"/>
              </w:rPr>
              <w:t>«Д</w:t>
            </w:r>
            <w:r w:rsidRPr="00EA0854">
              <w:rPr>
                <w:rFonts w:ascii="Times New Roman" w:hAnsi="Times New Roman"/>
                <w:color w:val="333333"/>
                <w:kern w:val="36"/>
                <w:lang w:eastAsia="ru-RU"/>
              </w:rPr>
              <w:t>идактических  игр по гендерному воспитанию»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3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«Вне опасности»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Индивидуальные 15 минутки: </w:t>
            </w:r>
            <w:r w:rsidRPr="00EA0854">
              <w:rPr>
                <w:rFonts w:ascii="Times New Roman" w:hAnsi="Times New Roman"/>
              </w:rPr>
              <w:t>беседы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 xml:space="preserve">подгрупповая </w:t>
            </w:r>
            <w:r w:rsidRPr="00EA0854">
              <w:rPr>
                <w:rFonts w:ascii="Times New Roman" w:hAnsi="Times New Roman"/>
              </w:rPr>
              <w:t>«Как сделать зимнюю прогулку с малышом приятной и полезной?»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>Беседа-с</w:t>
            </w: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оветы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textAlignment w:val="baseline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«Для чего нужна пальчиковая гимнастика»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Папка передвижка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«Безопасность детей»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textAlignment w:val="baseline"/>
              <w:outlineLvl w:val="0"/>
              <w:rPr>
                <w:rFonts w:ascii="Times New Roman" w:hAnsi="Times New Roman"/>
                <w:color w:val="333333"/>
                <w:kern w:val="36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подгрупповые </w:t>
            </w:r>
            <w:r w:rsidRPr="00EA0854">
              <w:rPr>
                <w:rFonts w:ascii="Times New Roman" w:hAnsi="Times New Roman"/>
              </w:rPr>
              <w:t>«Зимние развлечения</w:t>
            </w:r>
            <w:r w:rsidRPr="00EA0854">
              <w:rPr>
                <w:rFonts w:ascii="Times New Roman" w:hAnsi="Times New Roman"/>
                <w:color w:val="333333"/>
                <w:kern w:val="36"/>
                <w:lang w:eastAsia="ru-RU"/>
              </w:rPr>
              <w:t>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 xml:space="preserve">подгрупповая </w:t>
            </w:r>
            <w:r w:rsidRPr="00EA0854">
              <w:rPr>
                <w:rFonts w:ascii="Times New Roman" w:hAnsi="Times New Roman"/>
              </w:rPr>
              <w:t>«Как сделать зимнюю прогулку с малышом приятной и полезной?»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i/>
                <w:sz w:val="24"/>
                <w:szCs w:val="24"/>
              </w:rPr>
              <w:t>Групповое родительское собрание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854">
              <w:rPr>
                <w:rFonts w:ascii="Times New Roman" w:hAnsi="Times New Roman"/>
                <w:sz w:val="24"/>
                <w:szCs w:val="24"/>
              </w:rPr>
              <w:t>«Знакомство с промежуточными результатами»</w:t>
            </w: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 xml:space="preserve">Февраль </w:t>
      </w:r>
      <w:r w:rsidRPr="003206AF">
        <w:rPr>
          <w:rFonts w:ascii="Times New Roman" w:hAnsi="Times New Roman"/>
          <w:b/>
          <w:sz w:val="28"/>
          <w:szCs w:val="28"/>
        </w:rPr>
        <w:t>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sz w:val="24"/>
          <w:szCs w:val="24"/>
        </w:rPr>
        <w:t>развитие воспитательного потенциала семьи.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В</w:t>
      </w:r>
      <w:r w:rsidRPr="003206AF">
        <w:rPr>
          <w:rFonts w:ascii="Times New Roman" w:hAnsi="Times New Roman"/>
          <w:sz w:val="24"/>
          <w:szCs w:val="24"/>
        </w:rPr>
        <w:t xml:space="preserve">недрение в практику семейного воспитания форм и методов работы по творческому взаимодействию взрослого с ребенком.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родителей к детскому саду.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Демонстрация уважительного отношения детского сада к семейным ценностям.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7"/>
        <w:gridCol w:w="3038"/>
        <w:gridCol w:w="3138"/>
        <w:gridCol w:w="3138"/>
        <w:gridCol w:w="3165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4" o:spid="_x0000_s1032" style="position:absolute;left:0;text-align:left;z-index:251655168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«Мой дом. Квартира»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«Мебель.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Бытовые приборы»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«День защитника отечества. Военные профессии»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«Профессии. Орудия труда»</w:t>
            </w:r>
          </w:p>
        </w:tc>
      </w:tr>
      <w:tr w:rsidR="00E948B4" w:rsidRPr="00EA0854" w:rsidTr="00EA0854">
        <w:trPr>
          <w:trHeight w:val="1352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«Как преодолеть страх перед школой»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«Культура общения»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Подгрупповая 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«Произведения С.Я.Маршака в вашем доме»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 xml:space="preserve">Фотовыставка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«Мой папа самый лучший».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беседы:</w:t>
            </w:r>
            <w:r w:rsidRPr="00EA0854">
              <w:rPr>
                <w:rFonts w:ascii="Times New Roman" w:hAnsi="Times New Roman"/>
              </w:rPr>
              <w:t xml:space="preserve"> «Закаливание – одна из форм профилактики простудных заболеваний детей»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268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«Воспитываем добротой»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«Роль художественной литературы в воспитании детей»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Организовать инициативных родителей для помощи</w:t>
            </w:r>
            <w:r w:rsidRPr="00EA0854">
              <w:rPr>
                <w:rFonts w:ascii="Times New Roman" w:hAnsi="Times New Roman"/>
              </w:rPr>
              <w:t xml:space="preserve"> в создании фотогазеты «Самый лучший папа мой!»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Выставка изделий,</w:t>
            </w:r>
            <w:r w:rsidRPr="00EA0854">
              <w:rPr>
                <w:rFonts w:ascii="Times New Roman" w:hAnsi="Times New Roman"/>
              </w:rPr>
              <w:t xml:space="preserve"> изготовленных руками родителей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 xml:space="preserve"> «Мир прекрасных увлечений»</w:t>
            </w: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«Права ребенка»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Беседа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</w:t>
            </w:r>
            <w:r w:rsidRPr="00EA0854">
              <w:rPr>
                <w:rFonts w:ascii="Times New Roman" w:hAnsi="Times New Roman"/>
                <w:iCs/>
                <w:color w:val="444444"/>
              </w:rPr>
              <w:t>Воспитание мальчиков и девочек в русских традициях</w:t>
            </w:r>
            <w:r w:rsidRPr="00EA0854">
              <w:rPr>
                <w:rFonts w:ascii="Times New Roman" w:hAnsi="Times New Roman"/>
              </w:rPr>
              <w:t>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Выставка рисунков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«Мой папа»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Подгрупповая 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«Мастерим игрушки вместе»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E948B4" w:rsidRPr="00EA0854" w:rsidTr="00EA0854">
        <w:trPr>
          <w:trHeight w:val="1208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 подготовке праздника пап и фотовыставки посвященной этому празднику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«Искусство наказывать и прощать»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«Трудовое воспитание детей» и «Воспитываем самостоятельность»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День добрых дел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«Снежные постройки»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Открытое мероприятие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ко Дню защитника Отечества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Родительское собрание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«До свидания, детский сад!» подгото вка к выпускному балу</w:t>
            </w: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 xml:space="preserve">Март </w:t>
      </w:r>
      <w:r w:rsidRPr="003206AF">
        <w:rPr>
          <w:rFonts w:ascii="Times New Roman" w:hAnsi="Times New Roman"/>
          <w:b/>
          <w:sz w:val="28"/>
          <w:szCs w:val="28"/>
        </w:rPr>
        <w:t>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sz w:val="24"/>
          <w:szCs w:val="24"/>
        </w:rPr>
        <w:t>обогащение педагогических знаний родителей.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Активизация включенности родителей в работу детского сада.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Привлечение родителей к активному участию в фольклорном празднике.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Формирование положительного имиджа детского сада через демонстрацию досуговой деятельности. </w:t>
      </w:r>
    </w:p>
    <w:p w:rsidR="00E948B4" w:rsidRPr="003206AF" w:rsidRDefault="00E948B4" w:rsidP="003206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3028"/>
        <w:gridCol w:w="3149"/>
        <w:gridCol w:w="3149"/>
        <w:gridCol w:w="3150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3" o:spid="_x0000_s1033" style="position:absolute;left:0;text-align:left;z-index:251653120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«Мамин праздник»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«Моя семья»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«Моя родина - Россия»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«Народные промыслы. Народная игрушка»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Привлечение пап и детей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к оформлению выставки–поздравления к 8 Марта.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Привлечение родителей к</w:t>
            </w:r>
            <w:r w:rsidRPr="00EA0854">
              <w:rPr>
                <w:rFonts w:ascii="Times New Roman" w:hAnsi="Times New Roman"/>
                <w:i/>
                <w:sz w:val="36"/>
                <w:szCs w:val="36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 xml:space="preserve">активному участию </w:t>
            </w:r>
            <w:r w:rsidRPr="00EA0854">
              <w:rPr>
                <w:rFonts w:ascii="Times New Roman" w:hAnsi="Times New Roman"/>
              </w:rPr>
              <w:t>в фольклорном развлечении «Широкая масленица»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«Родина наша – нет ее краше».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Подключить всех родителей</w:t>
            </w:r>
            <w:r w:rsidRPr="00EA0854">
              <w:rPr>
                <w:rFonts w:ascii="Times New Roman" w:hAnsi="Times New Roman"/>
              </w:rPr>
              <w:t xml:space="preserve"> сделать из бросового материала народные игрушки.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25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 xml:space="preserve">Фото-вернисаж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«Признание в любви мамочке!»    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«Приобщение детей к истокам народного искусства»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Совместное создание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в группе огорода: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EA0854">
              <w:rPr>
                <w:rFonts w:ascii="Times New Roman" w:hAnsi="Times New Roman"/>
              </w:rPr>
              <w:t>«Огород на окошке»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Беседа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"Паводок. Профилактика детского травматизма"</w:t>
            </w:r>
          </w:p>
        </w:tc>
      </w:tr>
      <w:tr w:rsidR="00E948B4" w:rsidRPr="00EA0854" w:rsidTr="00EA0854">
        <w:trPr>
          <w:trHeight w:val="1577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</w:rPr>
              <w:t>Оформление в</w:t>
            </w: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ыставки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детских работ, </w:t>
            </w:r>
            <w:r w:rsidRPr="00EA0854">
              <w:rPr>
                <w:rFonts w:ascii="Times New Roman" w:hAnsi="Times New Roman"/>
              </w:rPr>
              <w:t>с рассказами о мамах.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«Моя мамочка».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</w:rPr>
              <w:t xml:space="preserve">Летопись семьи «От </w:t>
            </w:r>
            <w:r w:rsidRPr="00EA0854">
              <w:rPr>
                <w:rFonts w:ascii="Times New Roman" w:hAnsi="Times New Roman"/>
                <w:iCs/>
              </w:rPr>
              <w:t xml:space="preserve">А </w:t>
            </w:r>
            <w:r w:rsidRPr="00EA0854">
              <w:rPr>
                <w:rFonts w:ascii="Times New Roman" w:hAnsi="Times New Roman"/>
              </w:rPr>
              <w:t xml:space="preserve">до </w:t>
            </w:r>
            <w:r w:rsidRPr="00EA0854">
              <w:rPr>
                <w:rFonts w:ascii="Times New Roman" w:hAnsi="Times New Roman"/>
                <w:iCs/>
              </w:rPr>
              <w:t>Я</w:t>
            </w:r>
            <w:r w:rsidRPr="00EA0854">
              <w:rPr>
                <w:rFonts w:ascii="Times New Roman" w:hAnsi="Times New Roman"/>
              </w:rPr>
              <w:t>» по произведениям писателя (опыт семейного воспитания на произведениях С.Я.Маршака).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«Как предупредить весенний  авитоминоз»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«Приобщение детей к истокам народного искусства».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</w:p>
        </w:tc>
      </w:tr>
      <w:tr w:rsidR="00E948B4" w:rsidRPr="00EA0854" w:rsidTr="00EA0854"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Праздник,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E948B4" w:rsidRPr="00EA0854" w:rsidRDefault="00E948B4" w:rsidP="00EA085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посвященный 8 марта.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</w:rPr>
              <w:t>Выставка семейных рисунков «Папа, мама, я – очень дружная семья».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детей.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«Как сделать весеннюю прогулку с малышом приятной и полезной?».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«Как уберечь ребёнка от травм»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trHeight w:val="1351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Фольклорное  развлечение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«Широкая масленица»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Предложить родителям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 </w:t>
            </w:r>
            <w:r w:rsidRPr="00EA0854">
              <w:rPr>
                <w:rFonts w:ascii="Times New Roman" w:hAnsi="Times New Roman"/>
              </w:rPr>
              <w:t>в выходные дни посетить музеи нашего города.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Круглый стол.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«Игры и развлечения с малышами в кругу семьи»</w:t>
            </w: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>Апрель</w:t>
      </w:r>
      <w:r w:rsidRPr="003206AF">
        <w:rPr>
          <w:rFonts w:ascii="Times New Roman" w:hAnsi="Times New Roman"/>
          <w:b/>
          <w:sz w:val="28"/>
          <w:szCs w:val="28"/>
        </w:rPr>
        <w:t xml:space="preserve"> 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sz w:val="24"/>
          <w:szCs w:val="24"/>
        </w:rPr>
        <w:t>развитие воспитательного потенциала семьи.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В</w:t>
      </w:r>
      <w:r w:rsidRPr="003206AF">
        <w:rPr>
          <w:rFonts w:ascii="Times New Roman" w:hAnsi="Times New Roman"/>
          <w:sz w:val="24"/>
          <w:szCs w:val="24"/>
        </w:rPr>
        <w:t xml:space="preserve">недрение в практику семейного воспитания форм и методов работы по творческому взаимодействию взрослого с ребенком.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работников ДОУ и родителей.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Активизация инициативности родителей в благоустройстве детских участков сада.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2304"/>
        <w:gridCol w:w="3049"/>
        <w:gridCol w:w="3129"/>
        <w:gridCol w:w="3169"/>
        <w:gridCol w:w="3130"/>
      </w:tblGrid>
      <w:tr w:rsidR="00E948B4" w:rsidRPr="00EA0854" w:rsidTr="00EA0854">
        <w:trPr>
          <w:trHeight w:val="986"/>
        </w:trPr>
        <w:tc>
          <w:tcPr>
            <w:tcW w:w="2343" w:type="dxa"/>
            <w:gridSpan w:val="2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2" o:spid="_x0000_s1034" style="position:absolute;left:0;text-align:left;z-index:251654144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«Весна. Изменение в природе. Труд человека весной»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«День космонавтики 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«Школа. Школьные  принадлежности»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«Рыбы. Земноводные»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  <w:gridSpan w:val="2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«День смеха».</w:t>
            </w:r>
            <w:r w:rsidRPr="00EA0854">
              <w:rPr>
                <w:rFonts w:ascii="Times New Roman" w:hAnsi="Times New Roman"/>
                <w:i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«Культура общения»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Привлечение родителей к</w:t>
            </w:r>
            <w:r w:rsidRPr="00EA0854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активному участию в конкурсе</w:t>
            </w:r>
            <w:r w:rsidRPr="00EA0854">
              <w:rPr>
                <w:rFonts w:ascii="Times New Roman" w:hAnsi="Times New Roman"/>
              </w:rPr>
              <w:t xml:space="preserve"> поделок сада на тему «Необъятный космос»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детей.</w:t>
            </w:r>
            <w:r w:rsidRPr="00EA0854">
              <w:rPr>
                <w:rFonts w:ascii="Times New Roman" w:hAnsi="Times New Roman"/>
                <w:i/>
              </w:rPr>
              <w:t xml:space="preserve"> Консультация </w:t>
            </w:r>
            <w:r w:rsidRPr="00EA0854">
              <w:rPr>
                <w:rFonts w:ascii="Times New Roman" w:hAnsi="Times New Roman"/>
              </w:rPr>
              <w:t>«Воздух, солнце и вода – наши лучшие друзья!»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Подключить всех родителей</w:t>
            </w:r>
            <w:r w:rsidRPr="00EA0854">
              <w:rPr>
                <w:rFonts w:ascii="Times New Roman" w:hAnsi="Times New Roman"/>
              </w:rPr>
              <w:t xml:space="preserve"> сделать из бросового материала игрушки для игры детей на улице</w:t>
            </w:r>
          </w:p>
        </w:tc>
      </w:tr>
      <w:tr w:rsidR="00E948B4" w:rsidRPr="00EA0854" w:rsidTr="00EA0854">
        <w:trPr>
          <w:gridBefore w:val="1"/>
          <w:trHeight w:val="1730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Папка – передвижка:</w:t>
            </w:r>
            <w:r w:rsidRPr="00EA0854">
              <w:rPr>
                <w:rFonts w:ascii="Times New Roman" w:hAnsi="Times New Roman"/>
              </w:rPr>
              <w:t xml:space="preserve"> «Ответственность родителей за поведение детей на дороге»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 xml:space="preserve">Рекомендации родительской библиотеки: </w:t>
            </w:r>
            <w:r w:rsidRPr="00EA0854">
              <w:rPr>
                <w:rFonts w:ascii="Times New Roman" w:hAnsi="Times New Roman"/>
              </w:rPr>
              <w:t>«Семейное чтение» - книги для детей и родителей про космос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Провести разъяснительную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работу с подгруппой родителей</w:t>
            </w:r>
            <w:r w:rsidRPr="00EA0854">
              <w:rPr>
                <w:rFonts w:ascii="Times New Roman" w:hAnsi="Times New Roman"/>
              </w:rPr>
              <w:t xml:space="preserve"> «Безопасные шаги на пути, к безопасности на дороге»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36"/>
                <w:szCs w:val="36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«Одежда детей для прогулки»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Анкетирование </w:t>
            </w:r>
            <w:r w:rsidRPr="00EA0854">
              <w:rPr>
                <w:rFonts w:ascii="Times New Roman" w:hAnsi="Times New Roman"/>
              </w:rPr>
              <w:t>«Как организовать летний детский отдых»</w:t>
            </w:r>
          </w:p>
        </w:tc>
      </w:tr>
      <w:tr w:rsidR="00E948B4" w:rsidRPr="00EA0854" w:rsidTr="00EA0854">
        <w:trPr>
          <w:gridBefore w:val="1"/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  <w:r w:rsidRPr="00EA0854">
              <w:rPr>
                <w:rFonts w:ascii="Times New Roman" w:hAnsi="Times New Roman"/>
              </w:rPr>
              <w:t xml:space="preserve"> «Трудовое воспитание: самостоятельность дошкольников»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Беседа </w:t>
            </w:r>
            <w:r w:rsidRPr="00EA0854">
              <w:rPr>
                <w:rFonts w:ascii="Times New Roman" w:hAnsi="Times New Roman"/>
              </w:rPr>
              <w:t>«Детский рисунок – ключ к внутреннему миру ребенка»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Организовать инициативных родителей для помощи</w:t>
            </w:r>
            <w:r w:rsidRPr="00EA0854">
              <w:rPr>
                <w:rFonts w:ascii="Times New Roman" w:hAnsi="Times New Roman"/>
              </w:rPr>
              <w:t xml:space="preserve"> в приобретении подарков на новогодний утренник детей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gridBefore w:val="1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воспитателям группы по замене старого песка на новый для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</w:t>
            </w:r>
            <w:r w:rsidRPr="00EA0854">
              <w:rPr>
                <w:rFonts w:ascii="Times New Roman" w:hAnsi="Times New Roman"/>
              </w:rPr>
              <w:t>: «Культура общения»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«Как сделать весеннюю прогулку с малышом приятной и полезной?»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8B4" w:rsidRPr="00EA0854" w:rsidTr="00EA0854">
        <w:trPr>
          <w:gridBefore w:val="1"/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  <w:r w:rsidRPr="00EA0854">
              <w:rPr>
                <w:rFonts w:ascii="Times New Roman" w:hAnsi="Times New Roman"/>
              </w:rPr>
              <w:t xml:space="preserve"> «Развитие творческих способностей ребенка»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Субботник: «Зелёный листок»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(Совместное озеленение и благоустройство участка), подготовка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Родительское собрание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«Чему мы научились» с показом детской деятельности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6AF">
        <w:rPr>
          <w:rFonts w:ascii="Times New Roman" w:hAnsi="Times New Roman"/>
          <w:b/>
          <w:sz w:val="28"/>
          <w:szCs w:val="28"/>
        </w:rPr>
        <w:t xml:space="preserve">Организация работы с родителями на </w:t>
      </w:r>
      <w:r w:rsidRPr="003206AF">
        <w:rPr>
          <w:rFonts w:ascii="Times New Roman" w:hAnsi="Times New Roman"/>
          <w:b/>
          <w:i/>
          <w:sz w:val="28"/>
          <w:szCs w:val="28"/>
          <w:u w:val="single"/>
        </w:rPr>
        <w:t>Май</w:t>
      </w:r>
      <w:r w:rsidRPr="003206AF">
        <w:rPr>
          <w:rFonts w:ascii="Times New Roman" w:hAnsi="Times New Roman"/>
          <w:b/>
          <w:sz w:val="28"/>
          <w:szCs w:val="28"/>
        </w:rPr>
        <w:t xml:space="preserve"> месяц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06AF">
        <w:rPr>
          <w:rFonts w:ascii="Times New Roman" w:hAnsi="Times New Roman"/>
          <w:b/>
          <w:sz w:val="28"/>
          <w:szCs w:val="28"/>
        </w:rPr>
        <w:t xml:space="preserve">  </w:t>
      </w:r>
      <w:r w:rsidRPr="003206AF">
        <w:rPr>
          <w:rFonts w:ascii="Times New Roman" w:hAnsi="Times New Roman"/>
          <w:sz w:val="24"/>
          <w:szCs w:val="24"/>
        </w:rPr>
        <w:t>распространение педагогических знаний среди родителей.</w:t>
      </w:r>
    </w:p>
    <w:p w:rsidR="00E948B4" w:rsidRPr="003206AF" w:rsidRDefault="00E948B4" w:rsidP="003206A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3206AF">
        <w:rPr>
          <w:rFonts w:ascii="Times New Roman" w:hAnsi="Times New Roman"/>
          <w:b/>
          <w:u w:val="single"/>
        </w:rPr>
        <w:t>Задачи: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</w:rPr>
        <w:t>В</w:t>
      </w:r>
      <w:r w:rsidRPr="003206AF">
        <w:rPr>
          <w:rFonts w:ascii="Times New Roman" w:hAnsi="Times New Roman"/>
          <w:sz w:val="24"/>
          <w:szCs w:val="24"/>
        </w:rPr>
        <w:t xml:space="preserve">недрение в практику семейного воспитания форм и методов работы по творческому взаимодействию взрослого с ребенком.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Активизация включенности родителей в работу детского сада.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 xml:space="preserve">Развитие позитивных взаимоотношений работников ДОУ и родителей. </w:t>
      </w:r>
    </w:p>
    <w:p w:rsidR="00E948B4" w:rsidRPr="003206AF" w:rsidRDefault="00E948B4" w:rsidP="003206A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206AF">
        <w:rPr>
          <w:rFonts w:ascii="Times New Roman" w:hAnsi="Times New Roman"/>
          <w:sz w:val="24"/>
          <w:szCs w:val="24"/>
        </w:rPr>
        <w:t>Активизация инициативности родителей в благоустройстве детских участков сада.</w:t>
      </w:r>
    </w:p>
    <w:p w:rsidR="00E948B4" w:rsidRPr="003206AF" w:rsidRDefault="00E948B4" w:rsidP="00320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3043"/>
        <w:gridCol w:w="3142"/>
        <w:gridCol w:w="3149"/>
        <w:gridCol w:w="3143"/>
      </w:tblGrid>
      <w:tr w:rsidR="00E948B4" w:rsidRPr="00EA0854" w:rsidTr="00EA0854">
        <w:trPr>
          <w:trHeight w:val="98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1" o:spid="_x0000_s1035" style="position:absolute;left:0;text-align:left;z-index:251661312;visibility:visible" from="-5.55pt,1.9pt" to="112.9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" strokecolor="windowText" strokeweight=".5pt">
                  <v:stroke joinstyle="miter"/>
                  <o:lock v:ext="edit" shapetype="f"/>
                </v:line>
              </w:pict>
            </w: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  <w:p w:rsidR="00E948B4" w:rsidRPr="00EA0854" w:rsidRDefault="00E948B4" w:rsidP="00EA085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«День Победы»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2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«Растения луга 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«Насекомые»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854">
              <w:rPr>
                <w:rFonts w:ascii="Times New Roman" w:hAnsi="Times New Roman"/>
                <w:b/>
                <w:i/>
                <w:sz w:val="24"/>
                <w:szCs w:val="24"/>
              </w:rPr>
              <w:t>«День рождения города»</w:t>
            </w:r>
          </w:p>
        </w:tc>
      </w:tr>
      <w:tr w:rsidR="00E948B4" w:rsidRPr="00EA0854" w:rsidTr="00EA0854">
        <w:trPr>
          <w:trHeight w:val="1069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A0854">
              <w:rPr>
                <w:rFonts w:ascii="Times New Roman" w:hAnsi="Times New Roman"/>
                <w:i/>
                <w:color w:val="000000"/>
                <w:lang w:eastAsia="ru-RU"/>
              </w:rPr>
              <w:t>Папка-передвижка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color w:val="000000"/>
                <w:lang w:eastAsia="ru-RU"/>
              </w:rPr>
              <w:t>«День Победы»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минутки:</w:t>
            </w:r>
            <w:r w:rsidRPr="00EA0854">
              <w:rPr>
                <w:rFonts w:ascii="Times New Roman" w:hAnsi="Times New Roman"/>
              </w:rPr>
              <w:t xml:space="preserve"> «Культура общения»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«Воздух, солнце и вода – наши лучшие друзья!»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 о</w:t>
            </w:r>
            <w:r w:rsidRPr="00EA0854">
              <w:rPr>
                <w:rFonts w:ascii="Times New Roman" w:hAnsi="Times New Roman"/>
              </w:rPr>
              <w:t xml:space="preserve"> развитии и воспитании детей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Консультация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«Летний отдых вместе»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Привлечь родителей для оказания помощи</w:t>
            </w:r>
            <w:r w:rsidRPr="00EA0854">
              <w:rPr>
                <w:rFonts w:ascii="Times New Roman" w:hAnsi="Times New Roman"/>
              </w:rPr>
              <w:t xml:space="preserve"> в подготовке выпускного бала</w:t>
            </w:r>
          </w:p>
        </w:tc>
      </w:tr>
      <w:tr w:rsidR="00E948B4" w:rsidRPr="00EA0854" w:rsidTr="00EA0854">
        <w:trPr>
          <w:trHeight w:val="1356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Привлечение инициативных родителей для организации помощи</w:t>
            </w:r>
            <w:r w:rsidRPr="00EA0854">
              <w:rPr>
                <w:rFonts w:ascii="Times New Roman" w:hAnsi="Times New Roman"/>
              </w:rPr>
              <w:t xml:space="preserve"> в </w:t>
            </w:r>
            <w:r w:rsidRPr="00EA0854">
              <w:rPr>
                <w:rFonts w:ascii="Times New Roman" w:hAnsi="Times New Roman"/>
                <w:color w:val="000000"/>
                <w:lang w:eastAsia="ru-RU"/>
              </w:rPr>
              <w:t>Мероприятие, посвященное Дню Победы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 xml:space="preserve">Беседа </w:t>
            </w:r>
            <w:r w:rsidRPr="00EA0854">
              <w:rPr>
                <w:rFonts w:ascii="Times New Roman" w:hAnsi="Times New Roman"/>
              </w:rPr>
              <w:t>«Ребенок и природа».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Провести разъяснительную</w:t>
            </w:r>
            <w:r w:rsidRPr="00EA0854">
              <w:rPr>
                <w:rFonts w:ascii="Times New Roman" w:hAnsi="Times New Roman"/>
              </w:rPr>
              <w:t xml:space="preserve"> </w:t>
            </w:r>
            <w:r w:rsidRPr="00EA0854">
              <w:rPr>
                <w:rFonts w:ascii="Times New Roman" w:hAnsi="Times New Roman"/>
                <w:i/>
              </w:rPr>
              <w:t>работу с подгруппой родителей</w:t>
            </w:r>
            <w:r w:rsidRPr="00EA0854">
              <w:rPr>
                <w:rFonts w:ascii="Times New Roman" w:hAnsi="Times New Roman"/>
              </w:rPr>
              <w:t xml:space="preserve"> «Безопасные шаги на пути, к безопасности на дороге»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Консультация-рекомендации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«Путешествие с малышом по городу»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</w:tr>
      <w:tr w:rsidR="00E948B4" w:rsidRPr="00EA0854" w:rsidTr="00EA0854">
        <w:trPr>
          <w:trHeight w:val="964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Стенда:</w:t>
            </w:r>
            <w:r w:rsidRPr="00EA0854">
              <w:rPr>
                <w:rFonts w:ascii="Times New Roman" w:hAnsi="Times New Roman"/>
              </w:rPr>
              <w:t xml:space="preserve">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«Мы помним! Мы гордимся!»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Консультация-рекомендации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«Куда сходить с ребенком в выходной»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Консультация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«День самоуправления»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беседы</w:t>
            </w:r>
            <w:r w:rsidRPr="00EA0854">
              <w:rPr>
                <w:rFonts w:ascii="Times New Roman" w:hAnsi="Times New Roman"/>
              </w:rPr>
              <w:t xml:space="preserve"> о развитии и воспитании детей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Совместная подготовка и оформление</w:t>
            </w:r>
            <w:r w:rsidRPr="00EA0854">
              <w:rPr>
                <w:rFonts w:ascii="Times New Roman" w:hAnsi="Times New Roman"/>
              </w:rPr>
              <w:t xml:space="preserve"> музыкального зала перед выпускным вечером</w:t>
            </w:r>
          </w:p>
        </w:tc>
      </w:tr>
      <w:tr w:rsidR="00E948B4" w:rsidRPr="00EA0854" w:rsidTr="00EA0854"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</w:t>
            </w:r>
            <w:r w:rsidRPr="00EA0854">
              <w:rPr>
                <w:rFonts w:ascii="Times New Roman" w:hAnsi="Times New Roman"/>
              </w:rPr>
              <w:t>: «Культура общения»</w:t>
            </w:r>
          </w:p>
          <w:p w:rsidR="00E948B4" w:rsidRPr="00EA0854" w:rsidRDefault="00E948B4" w:rsidP="00EA085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>Оформление стенгазеты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</w:rPr>
              <w:t>«До свидания детский сад!»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  <w:sz w:val="28"/>
                <w:szCs w:val="28"/>
              </w:rPr>
              <w:t>Выпускной бал</w:t>
            </w:r>
          </w:p>
        </w:tc>
      </w:tr>
      <w:tr w:rsidR="00E948B4" w:rsidRPr="00EA0854" w:rsidTr="00EA0854">
        <w:trPr>
          <w:trHeight w:val="613"/>
        </w:trPr>
        <w:tc>
          <w:tcPr>
            <w:tcW w:w="2343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854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i/>
              </w:rPr>
            </w:pPr>
            <w:r w:rsidRPr="00EA0854">
              <w:rPr>
                <w:rFonts w:ascii="Times New Roman" w:hAnsi="Times New Roman"/>
                <w:i/>
              </w:rPr>
              <w:t xml:space="preserve">Анкетирование 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«Результаты года»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  <w:i/>
              </w:rPr>
              <w:t>Индивидуальные 15 минутки</w:t>
            </w:r>
          </w:p>
        </w:tc>
        <w:tc>
          <w:tcPr>
            <w:tcW w:w="3260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854">
              <w:rPr>
                <w:rFonts w:ascii="Times New Roman" w:hAnsi="Times New Roman"/>
                <w:i/>
              </w:rPr>
              <w:t>Организация выставки</w:t>
            </w:r>
            <w:r w:rsidRPr="00EA0854">
              <w:rPr>
                <w:rFonts w:ascii="Times New Roman" w:hAnsi="Times New Roman"/>
              </w:rPr>
              <w:t xml:space="preserve"> – поздравления к Выпускному вечеру</w:t>
            </w:r>
          </w:p>
        </w:tc>
        <w:tc>
          <w:tcPr>
            <w:tcW w:w="3261" w:type="dxa"/>
          </w:tcPr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 w:rsidRPr="00EA0854">
              <w:rPr>
                <w:rFonts w:ascii="Times New Roman" w:hAnsi="Times New Roman"/>
                <w:i/>
              </w:rPr>
              <w:t>Уголок здоровья</w:t>
            </w:r>
          </w:p>
          <w:p w:rsidR="00E948B4" w:rsidRPr="00EA0854" w:rsidRDefault="00E948B4" w:rsidP="00EA0854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  <w:r w:rsidRPr="00EA0854">
              <w:rPr>
                <w:rFonts w:ascii="Times New Roman" w:hAnsi="Times New Roman"/>
              </w:rPr>
              <w:t>«Как организовать летний  детский отдых», предложения родителей</w:t>
            </w:r>
          </w:p>
        </w:tc>
      </w:tr>
    </w:tbl>
    <w:p w:rsidR="00E948B4" w:rsidRPr="003206AF" w:rsidRDefault="00E948B4" w:rsidP="003206AF">
      <w:pPr>
        <w:spacing w:after="0" w:line="276" w:lineRule="auto"/>
        <w:rPr>
          <w:rFonts w:ascii="Times New Roman" w:hAnsi="Times New Roman"/>
        </w:rPr>
      </w:pPr>
    </w:p>
    <w:p w:rsidR="00E948B4" w:rsidRDefault="00E948B4" w:rsidP="003206AF">
      <w:pPr>
        <w:spacing w:after="0"/>
      </w:pPr>
    </w:p>
    <w:sectPr w:rsidR="00E948B4" w:rsidSect="003206A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3E69"/>
    <w:multiLevelType w:val="hybridMultilevel"/>
    <w:tmpl w:val="A3381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70FB9"/>
    <w:multiLevelType w:val="multilevel"/>
    <w:tmpl w:val="BDFE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9932412"/>
    <w:multiLevelType w:val="hybridMultilevel"/>
    <w:tmpl w:val="05AE5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0AAC"/>
    <w:rsid w:val="00037D2C"/>
    <w:rsid w:val="001A061D"/>
    <w:rsid w:val="003206AF"/>
    <w:rsid w:val="003C0AAC"/>
    <w:rsid w:val="004A2B77"/>
    <w:rsid w:val="006C35C5"/>
    <w:rsid w:val="009D606C"/>
    <w:rsid w:val="009F3AA6"/>
    <w:rsid w:val="00B4427C"/>
    <w:rsid w:val="00BC3CBE"/>
    <w:rsid w:val="00E948B4"/>
    <w:rsid w:val="00EA0854"/>
    <w:rsid w:val="00F8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D2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206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206AF"/>
    <w:pPr>
      <w:spacing w:after="200" w:line="276" w:lineRule="auto"/>
      <w:ind w:left="720"/>
      <w:contextualSpacing/>
    </w:pPr>
  </w:style>
  <w:style w:type="character" w:customStyle="1" w:styleId="c2">
    <w:name w:val="c2"/>
    <w:basedOn w:val="DefaultParagraphFont"/>
    <w:uiPriority w:val="99"/>
    <w:rsid w:val="003206AF"/>
    <w:rPr>
      <w:rFonts w:cs="Times New Roman"/>
    </w:rPr>
  </w:style>
  <w:style w:type="paragraph" w:customStyle="1" w:styleId="2">
    <w:name w:val="Абзац списка2"/>
    <w:basedOn w:val="Normal"/>
    <w:uiPriority w:val="99"/>
    <w:rsid w:val="003206AF"/>
    <w:pPr>
      <w:spacing w:after="200" w:line="276" w:lineRule="auto"/>
      <w:ind w:left="720"/>
      <w:contextualSpacing/>
    </w:pPr>
    <w:rPr>
      <w:rFonts w:eastAsia="Times New Roman"/>
    </w:rPr>
  </w:style>
  <w:style w:type="table" w:customStyle="1" w:styleId="1">
    <w:name w:val="Сетка таблицы1"/>
    <w:uiPriority w:val="99"/>
    <w:rsid w:val="003206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13</Pages>
  <Words>2683</Words>
  <Characters>15294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леха</cp:lastModifiedBy>
  <cp:revision>4</cp:revision>
  <cp:lastPrinted>2022-04-26T05:39:00Z</cp:lastPrinted>
  <dcterms:created xsi:type="dcterms:W3CDTF">2022-04-05T10:24:00Z</dcterms:created>
  <dcterms:modified xsi:type="dcterms:W3CDTF">2022-04-26T05:44:00Z</dcterms:modified>
</cp:coreProperties>
</file>