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EF" w:rsidRPr="00710BAA" w:rsidRDefault="003E56EF" w:rsidP="001F6352">
      <w:pPr>
        <w:rPr>
          <w:rFonts w:ascii="Times New Roman" w:hAnsi="Times New Roman"/>
        </w:rPr>
      </w:pPr>
    </w:p>
    <w:p w:rsidR="003E56EF" w:rsidRPr="00945ECE" w:rsidRDefault="003E56EF" w:rsidP="001F6352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3E56EF" w:rsidRPr="00945ECE" w:rsidRDefault="003E56EF" w:rsidP="001F6352">
      <w:pPr>
        <w:spacing w:after="0" w:line="240" w:lineRule="atLeast"/>
        <w:rPr>
          <w:rFonts w:ascii="Times New Roman" w:hAnsi="Times New Roman"/>
          <w:sz w:val="36"/>
          <w:szCs w:val="36"/>
        </w:rPr>
      </w:pPr>
    </w:p>
    <w:p w:rsidR="003E56EF" w:rsidRPr="00945ECE" w:rsidRDefault="003E56EF" w:rsidP="001F6352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3E56EF" w:rsidRPr="00945ECE" w:rsidRDefault="003E56EF" w:rsidP="001F6352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7pt;margin-top:-134.15pt;width:413pt;height:693pt;rotation:90;z-index:-251658240" wrapcoords="-46 0 -46 21536 21600 21536 21600 0 -46 0">
            <v:imagedata r:id="rId5" o:title=""/>
            <w10:wrap type="tight"/>
          </v:shape>
        </w:pict>
      </w:r>
    </w:p>
    <w:p w:rsidR="003E56EF" w:rsidRPr="00945ECE" w:rsidRDefault="003E56EF" w:rsidP="001F6352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3E56EF" w:rsidRPr="00945ECE" w:rsidRDefault="003E56EF" w:rsidP="001F6352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3E56EF" w:rsidRPr="00945ECE" w:rsidRDefault="003E56EF" w:rsidP="001F6352">
      <w:pPr>
        <w:rPr>
          <w:rFonts w:ascii="Times New Roman" w:hAnsi="Times New Roman"/>
        </w:rPr>
      </w:pPr>
    </w:p>
    <w:p w:rsidR="003E56EF" w:rsidRPr="00945ECE" w:rsidRDefault="003E56EF" w:rsidP="001F635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z w:val="40"/>
          <w:szCs w:val="40"/>
          <w:lang w:eastAsia="ru-RU"/>
        </w:rPr>
      </w:pPr>
      <w:r w:rsidRPr="00945ECE">
        <w:rPr>
          <w:rFonts w:ascii="Times New Roman" w:hAnsi="Times New Roman"/>
          <w:b/>
          <w:bCs/>
          <w:color w:val="000000"/>
          <w:sz w:val="40"/>
          <w:szCs w:val="40"/>
          <w:lang w:eastAsia="ru-RU"/>
        </w:rPr>
        <w:t>План взаимодействия с родителями воспитанников по реализации основной общеобразовательной программы ДОУ</w:t>
      </w:r>
    </w:p>
    <w:p w:rsidR="003E56EF" w:rsidRPr="00945ECE" w:rsidRDefault="003E56EF" w:rsidP="001F635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color w:val="000000"/>
          <w:sz w:val="40"/>
          <w:szCs w:val="40"/>
          <w:lang w:eastAsia="ru-RU"/>
        </w:rPr>
      </w:pP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45ECE">
        <w:rPr>
          <w:rFonts w:ascii="Times New Roman" w:hAnsi="Times New Roman"/>
          <w:b/>
          <w:bCs/>
          <w:color w:val="000000"/>
          <w:sz w:val="28"/>
          <w:lang w:eastAsia="ru-RU"/>
        </w:rPr>
        <w:t>         Актуальность:</w:t>
      </w:r>
      <w:r w:rsidRPr="00945ECE">
        <w:rPr>
          <w:rFonts w:ascii="Times New Roman" w:hAnsi="Times New Roman"/>
          <w:color w:val="000000"/>
          <w:sz w:val="28"/>
          <w:lang w:eastAsia="ru-RU"/>
        </w:rPr>
        <w:t> С одной стороны, появились нормативные правовые документы, обозначившие новые цели и задачи в дошкольном образовании: - ФГОС дошкольного образования с применением дистанционного обучения, в них одно из основных направлений - взаимодействие с семьями детей по реализации основной общеобразовательной программы дошкольного образования. С другой стороны, анализ работы с воспитателями показывает, что существуют проблемы в эффективном взаимодействии родителей и педагогов в формировании целостной картины мира дошкольников, по реализации основной общеобразовательной программы ДОУ, проблемы воспитания, развития детей, как правило, решаются только, в образовательным учреждением и педагогами. Воспитатели не всегда умеют поставить конкретные задачи и выбрать соответствующие им формы работы с семьёй, родители и педагоги не готовы иногда совместно успешно взаимодействовать по реализации ООП, нет опыта реализации и воплощения в жизнь идеалов равенства субъектов образовательного процесса, взаимного уважения, демократизации.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45ECE">
        <w:rPr>
          <w:rFonts w:ascii="Times New Roman" w:hAnsi="Times New Roman"/>
          <w:b/>
          <w:bCs/>
          <w:color w:val="000000"/>
          <w:sz w:val="28"/>
          <w:lang w:eastAsia="ru-RU"/>
        </w:rPr>
        <w:t>Цель:</w:t>
      </w:r>
      <w:r w:rsidRPr="00945ECE">
        <w:rPr>
          <w:rFonts w:ascii="Times New Roman" w:hAnsi="Times New Roman"/>
          <w:color w:val="000000"/>
          <w:sz w:val="28"/>
          <w:lang w:eastAsia="ru-RU"/>
        </w:rPr>
        <w:t> совершенствование содержания и механизмов взаимодействия ДОУ и семьи на основе методологии партнерства в условиях развития воспитательного пространства ДОУ.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45ECE">
        <w:rPr>
          <w:rFonts w:ascii="Times New Roman" w:hAnsi="Times New Roman"/>
          <w:b/>
          <w:bCs/>
          <w:color w:val="000000"/>
          <w:sz w:val="28"/>
          <w:lang w:eastAsia="ru-RU"/>
        </w:rPr>
        <w:t>Задачи:</w:t>
      </w:r>
      <w:r w:rsidRPr="00945ECE">
        <w:rPr>
          <w:rFonts w:ascii="Times New Roman" w:hAnsi="Times New Roman"/>
          <w:color w:val="000000"/>
          <w:sz w:val="28"/>
          <w:lang w:eastAsia="ru-RU"/>
        </w:rPr>
        <w:t xml:space="preserve"> - способствовать стимулированию мотивации родительской активности в решении задач воспитания, становлению партнерских отношений с семьями воспитанников; 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45ECE">
        <w:rPr>
          <w:rFonts w:ascii="Times New Roman" w:hAnsi="Times New Roman"/>
          <w:color w:val="000000"/>
          <w:sz w:val="28"/>
          <w:lang w:eastAsia="ru-RU"/>
        </w:rPr>
        <w:t>-  знакомить родителей с особенностями возрастного и психологического развития детей;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45ECE">
        <w:rPr>
          <w:rFonts w:ascii="Times New Roman" w:hAnsi="Times New Roman"/>
          <w:color w:val="000000"/>
          <w:sz w:val="28"/>
          <w:lang w:eastAsia="ru-RU"/>
        </w:rPr>
        <w:t>-  способствовать формированию у родителей практических навыков воспитания;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45ECE">
        <w:rPr>
          <w:rFonts w:ascii="Times New Roman" w:hAnsi="Times New Roman"/>
          <w:color w:val="000000"/>
          <w:sz w:val="28"/>
          <w:lang w:eastAsia="ru-RU"/>
        </w:rPr>
        <w:t xml:space="preserve"> - создать атмосферу взаимопонимания, общности интересов, эмоциональной взаимоподдержки;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45ECE">
        <w:rPr>
          <w:rFonts w:ascii="Times New Roman" w:hAnsi="Times New Roman"/>
          <w:color w:val="000000"/>
          <w:sz w:val="28"/>
          <w:lang w:eastAsia="ru-RU"/>
        </w:rPr>
        <w:t>-  организовать совместную деятельность по созданию условий для личностного становления ребёнка; 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45ECE">
        <w:rPr>
          <w:rFonts w:ascii="Times New Roman" w:hAnsi="Times New Roman"/>
          <w:color w:val="000000"/>
          <w:sz w:val="28"/>
          <w:lang w:eastAsia="ru-RU"/>
        </w:rPr>
        <w:t>-  поддерживать уверенность родителей в собственных педагогических возможностях.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lang w:eastAsia="ru-RU"/>
        </w:rPr>
      </w:pPr>
      <w:r w:rsidRPr="00945ECE">
        <w:rPr>
          <w:rFonts w:ascii="Times New Roman" w:hAnsi="Times New Roman"/>
          <w:color w:val="000000"/>
          <w:sz w:val="28"/>
          <w:lang w:eastAsia="ru-RU"/>
        </w:rPr>
        <w:t> </w:t>
      </w:r>
      <w:r w:rsidRPr="00945ECE">
        <w:rPr>
          <w:rFonts w:ascii="Times New Roman" w:hAnsi="Times New Roman"/>
          <w:b/>
          <w:color w:val="000000"/>
          <w:sz w:val="28"/>
          <w:lang w:eastAsia="ru-RU"/>
        </w:rPr>
        <w:t xml:space="preserve">Принципы взаимодействия с родителями: 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45ECE">
        <w:rPr>
          <w:rFonts w:ascii="Times New Roman" w:hAnsi="Times New Roman"/>
          <w:color w:val="000000"/>
          <w:sz w:val="28"/>
          <w:lang w:eastAsia="ru-RU"/>
        </w:rPr>
        <w:t xml:space="preserve">1. Преемственность согласованных действий. Взаимопонимание семьи и детского сада состоится при согласованности воспитательных целей и задач, позиций обеих сторон, «выстроенных по принципу единства, уважения, и требований к ребёнку, распределения обязанностей и ответственности». 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45ECE">
        <w:rPr>
          <w:rFonts w:ascii="Times New Roman" w:hAnsi="Times New Roman"/>
          <w:color w:val="000000"/>
          <w:sz w:val="28"/>
          <w:lang w:eastAsia="ru-RU"/>
        </w:rPr>
        <w:t xml:space="preserve">2. Гуманный подход к выстраиванию взаимоотношений семьи и ДОУ – признание достоинства, свободы личности, терпимости к мнению другого, доброе, внимательное отношение всех участников взаимодействия. 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45ECE">
        <w:rPr>
          <w:rFonts w:ascii="Times New Roman" w:hAnsi="Times New Roman"/>
          <w:color w:val="000000"/>
          <w:sz w:val="28"/>
          <w:lang w:eastAsia="ru-RU"/>
        </w:rPr>
        <w:t>3. Открытость по отношению к семье воспитанника.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45ECE">
        <w:rPr>
          <w:rFonts w:ascii="Times New Roman" w:hAnsi="Times New Roman"/>
          <w:color w:val="000000"/>
          <w:sz w:val="28"/>
          <w:lang w:eastAsia="ru-RU"/>
        </w:rPr>
        <w:t xml:space="preserve"> 4. Индивидуальный подход – учет социального положения, традиций, интеллектуального и культурного опыта родителей. 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45ECE">
        <w:rPr>
          <w:rFonts w:ascii="Times New Roman" w:hAnsi="Times New Roman"/>
          <w:color w:val="000000"/>
          <w:sz w:val="28"/>
          <w:lang w:eastAsia="ru-RU"/>
        </w:rPr>
        <w:t>5. Эффективность форм взаимодействия ДОУ и семьи зависит от умения выделить наиболее важные проблемы сторон. Формы выбираются в зависимости от интереса семьи, возможностей ДОУ, региональных, социально-экономических, психологических условий.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45ECE">
        <w:rPr>
          <w:rFonts w:ascii="Times New Roman" w:hAnsi="Times New Roman"/>
          <w:color w:val="000000"/>
          <w:sz w:val="28"/>
          <w:lang w:eastAsia="ru-RU"/>
        </w:rPr>
        <w:t xml:space="preserve"> 6. Доброжелательный стиль общения педагогов с родителями. Позитивный настрой на общение является тем самым прочным фундаментом, на котором строится вся работа педагогов группы с родителями. 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45ECE">
        <w:rPr>
          <w:rFonts w:ascii="Times New Roman" w:hAnsi="Times New Roman"/>
          <w:color w:val="000000"/>
          <w:sz w:val="28"/>
          <w:lang w:eastAsia="ru-RU"/>
        </w:rPr>
        <w:t xml:space="preserve">7. Сотрудничество. Эффективно будет создание атмосферы взаимопомощи и поддержки семьи в сложных педагогических ситуациях, демонстрация заинтересованности коллектива детского сада разобраться в проблемах семьи и искреннее желание помочь. 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945ECE">
        <w:rPr>
          <w:rFonts w:ascii="Times New Roman" w:hAnsi="Times New Roman"/>
          <w:color w:val="000000"/>
          <w:sz w:val="28"/>
          <w:lang w:eastAsia="ru-RU"/>
        </w:rPr>
        <w:t xml:space="preserve">8. Динамичность. Детский сад должен находиться в режиме развития, а не функционирования, представлять собой мобильную систему, быстро реагировать на изменения социального состава родителей. Их образовательные потребности и воспитательные запросы. В зависимости от этого должны меняться формы и направления работы детского сада с семьей. 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945ECE">
        <w:rPr>
          <w:rFonts w:ascii="Times New Roman" w:hAnsi="Times New Roman"/>
          <w:color w:val="000000"/>
          <w:sz w:val="28"/>
          <w:lang w:eastAsia="ru-RU"/>
        </w:rPr>
        <w:t>9. Обратная связь необходима для изучения мнения родителей по различным вопросам воспитания.</w:t>
      </w:r>
      <w:r w:rsidRPr="00945ECE">
        <w:rPr>
          <w:rFonts w:ascii="Times New Roman" w:hAnsi="Times New Roman"/>
          <w:b/>
          <w:bCs/>
          <w:color w:val="000000"/>
          <w:sz w:val="28"/>
          <w:lang w:eastAsia="ru-RU"/>
        </w:rPr>
        <w:t>         </w:t>
      </w:r>
    </w:p>
    <w:p w:rsidR="003E56EF" w:rsidRPr="00945ECE" w:rsidRDefault="003E56EF" w:rsidP="001F63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945ECE">
        <w:rPr>
          <w:rFonts w:ascii="Times New Roman" w:hAnsi="Times New Roman"/>
          <w:b/>
          <w:bCs/>
          <w:color w:val="000000"/>
          <w:sz w:val="28"/>
          <w:lang w:eastAsia="ru-RU"/>
        </w:rPr>
        <w:t>                     </w:t>
      </w:r>
    </w:p>
    <w:tbl>
      <w:tblPr>
        <w:tblW w:w="15023" w:type="dxa"/>
        <w:tblInd w:w="-108" w:type="dxa"/>
        <w:tblLook w:val="00A0"/>
      </w:tblPr>
      <w:tblGrid>
        <w:gridCol w:w="6"/>
        <w:gridCol w:w="743"/>
        <w:gridCol w:w="2868"/>
        <w:gridCol w:w="1481"/>
        <w:gridCol w:w="2222"/>
        <w:gridCol w:w="1722"/>
        <w:gridCol w:w="3346"/>
        <w:gridCol w:w="2635"/>
      </w:tblGrid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№ п/п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 деятельности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1.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Оформление информационных стендов в группе</w:t>
            </w:r>
          </w:p>
        </w:tc>
        <w:tc>
          <w:tcPr>
            <w:tcW w:w="1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Распространение педагогических знаний среди родителей;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Активация родительского внимания к вопросам воспитания, жизни ребенка в детском саду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Информационные стенды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Фоторепортаж «Воспоминания о лете»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Предложить родителям совместно с детьми оформить фотовыставку о летнем отдыхе, составить и записать небольшие рассказы об интересных событиях.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фотографий на летнюю тематику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«Домашняя библиотека»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Приучать детей к чтению художественной литературы, воспитывать любовь к чтению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 по прочитанным книгам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и проведение совместных фестивалей, акций, проектов, музыкальных и физкультурных праздников и досугов: -</w:t>
            </w:r>
            <w:r w:rsidRPr="00945EC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фестиваль семейного творчества</w:t>
            </w: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«Мы талантливы»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организовать совместную работу детей и родителей при подготовке к фестивалю семейного мастерства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Выступление на фестивале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1.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«Советы доктора»</w:t>
            </w:r>
          </w:p>
        </w:tc>
        <w:tc>
          <w:tcPr>
            <w:tcW w:w="1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Актуализировать и дополнить представления родителей о профилактике простудных заболеваний в осенний период. Организовать обмен опытом проведения закаливающих мероприятий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педагогических знаний родителей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Общее родительское собрание:</w:t>
            </w:r>
          </w:p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-«Особенности взаимодействия детского сада с семьей в процессе социального развития детей»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-знакомство с локальными нормативными актами ДОО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Актуализировать и дополнить представления родителей о совместной деятельности с ДОО;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Протокол собрания №1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3.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Круглый стол  «Воспитываем добротой»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Родители       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Актуализировать и дополнить представления родителей о конструктивных способах общения с детьми, методах воспитания;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с последствиями использования непродуктивных родительских тактик. Организовать обсуждение актуальных проблем семейного воспитания, обмен опытом.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родительской компетентности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4.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«Роль семьи в воспитании ребенка»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Актуализировать  и дополнить  представления родителей о том, какие личностные качества, черты характера, навыки и компетенции могут быть сформированы только в семье, познакомить с методами построения взаимодействия с детьми.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Информационные стенды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5.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поделок из природного материала «Осень золотая»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навыки взаимопомощи, выполнить поделки из природного материала родителям совместно с детьми, оформить выставку работ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Оформление  стенда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6.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Индивидуальные консультации с родителями: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-по результатам диагностики уровня познавательного и речевого развития детей 4-5 лет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Информировать родителей о результате диагностики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педагогических знаний родителей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1.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«Выходной день»</w:t>
            </w:r>
          </w:p>
        </w:tc>
        <w:tc>
          <w:tcPr>
            <w:tcW w:w="1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Актуализировать  и дополнить  представления родителей о том, как сделать выходной день интересным и полезным для ребенка, познакомить с различными формами проведения досуга, обладающими развивающим потенциалом, с принципами и приемами их организации.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педагогических знаний родителей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 2.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Фоторепортаж «Играем дома»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Воспитатели, родители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организовать совместную работу детей и родителей при подготовке фото репортажа о том в какие развивающие игры они играют дома;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фотографий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3.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наблюдений дома «Проект «Мой цветок»».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старшего дошк.возраста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Организовать участие родителей в проекте: организовать уход и наблюдение ребенка за комнатным растением, помочь в ведении дневника наблюдений, представленного записями, рисунками, фотографиями растения и ребенка, ухаживающего за ним.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Дневник наблюдения.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«Формирование основ культуры здоровья у дошкольников»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представление о культуре здоровья и его составляющих, о роли семьи в выборе ребенком здорового образа жизни.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педагогических знаний родителей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5.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Дискуссия «Формирование самостоятельности у детей»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Организовать обсуждение вопросов, связанных с самостоятельностью детей, познакомить с взглядами ученых и педагогов – практиков на данную проблему. Предложить обменяться опытом формирования самостоятельности у детей.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педагогических знаний родителей</w:t>
            </w:r>
          </w:p>
        </w:tc>
      </w:tr>
      <w:tr w:rsidR="003E56EF" w:rsidRPr="009C706F" w:rsidTr="00173157">
        <w:trPr>
          <w:trHeight w:val="1245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6.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Оформление стенда и подготовка подарков  ко Дню Матери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чувство любви и уважения к родителям;</w:t>
            </w:r>
          </w:p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развивать разнообразие семейного досуга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Детские поделки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7.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творческих работ «Все умеют наши мамы» (поделки руками мам ко Дню Матери)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Воспитатели, родители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организовать совместную работу родителей и коллектива;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познакомиться с творческими способностями родителей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Оформить выставку работ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8.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Концерт для родителей «Звонко песни мы поем"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Воспитатели, музыкальный руководитель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Родители и дети 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эмоционально и выразительно исполнять знакомые песни, выступать перед зрителями. Формировать у родителей представление о приемах организации музыкальной деятельности в ДОУ, путях поддержки творческого потенциала детей.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Утренник, посвященный Дню матери.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Подготовка и проведение Дня открытых дверей «Мы рады встрече с вами….»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Родители и дети 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Знакомить родителей с работой ДОО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Посещение родителей ДОУ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1.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 «Здоровье без лекарств»</w:t>
            </w:r>
          </w:p>
        </w:tc>
        <w:tc>
          <w:tcPr>
            <w:tcW w:w="1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Воспитатели, мед. работник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Родители и дети 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актуализировать и дополнить представления родителей о профилактике вирусных заболеваний в осеннее – зимний период;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Познакомить родителей с рекомендациями специалистов по формированию культуры здоровья у детей.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Информационные стенды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2.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Оформление папки – передвижки «Зима»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рекомендации родителям, что должен знать ребенок об этом времени года, какие игры приемлемы в зимний период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Папка передвижка «Зима»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3.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Украшение групповой комнаты к Новому году. Семейная мастерская выставка работ «Символ года»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Родители и дети 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формировать чувство семьи, общих интересов, прививать навыки взаимопомощи взрослых и детей;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продемонстрировать творчество и фантазию родителей и детей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работ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4.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Родительское собрание «Новогодний праздник»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Родители и дети 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Актуализировать и дополнить представления родителей о том, в какие игры можно играть с ребенком в зимний период;</w:t>
            </w:r>
          </w:p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Организовать обмен опытом по данному вопросу;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рекомендации родителям «Новый год – семейный праздник»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Протокол собрания №2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5.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Совместный праздник «Новый год – в гости к нам идет!»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Воспитатели, музыкальный руководитель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Дети, родители         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развивать желание проводить совместно праздники, получать удовольствие от подготовленных общим коллективом развлечений;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сплоченность в детском коллективе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Праздничное мероприятие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6.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Выпуск фотогазеты «Наши четвероногие друзья»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Дети, родители         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Способствовать работе в тесном контакте педагогов, родителей и детей, формировать чувство ответственности за общее дело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Выпуск газеты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1.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«Витаминная азбука»</w:t>
            </w:r>
          </w:p>
        </w:tc>
        <w:tc>
          <w:tcPr>
            <w:tcW w:w="1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Воспитатели, мед. работник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Дополнить представление родителей о том, какие фрукты и овощи богаты витаминами и полезны в зимний период;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организация обмена рецептами блюд, позволяющих сохранить витамины, нравящихся детям;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педагогических знаний родителей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2.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Дискуссия «Компьютерные игры и дети»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Актуализировать и дополнить  знания родителей о компьютерных играх для младших дошкольников;</w:t>
            </w: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- Организовать дискуссию и обмен опытом по данной теме.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 знаний родителей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3.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«Зимние игры и развлечения»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родителей с различными играми, в которые можно играть с ребенком в зимний период на улице. Обратить внимание на правила организации игрового взаимодействия и правила безопасности, которые необходимо соблюдать.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знаний родителей о различных видах игр.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4.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«Поведение в общественных местах»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Актуализировать представления родителей о правилах поведения в общественных местах.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знаний родителей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5.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Фотогазета  «Зимняя прогулка в детском саду»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Актуализировать представления родителей о важности зимних прогулок, об их проведении в детском саду, мероприятиях и видах деятельности, организуемых на улице;</w:t>
            </w:r>
          </w:p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предложить родителям подобрать фотоматериал о совместных семейных прогулках;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познакомить с рекомендациями по организации зимних прогулок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Выпуск фотогазеты, оформление стенда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6.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семейного фото – конкурса «Поделки  из снега»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Дети, родители         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развивать желание детей и родителей на совместный труд;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 интерес к играм со снегом, к окружающему миру;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Фото - выставка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Анкетирование родителей: - «Об отношении родителей к образовательному процессу в семье и детском саду»  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Выявить уровень знаний  родителей  образовательного процесса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знаний родителей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1.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Папка – передвижка «Наша армия сильна – охраняет мир она!»</w:t>
            </w:r>
          </w:p>
        </w:tc>
        <w:tc>
          <w:tcPr>
            <w:tcW w:w="1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Познакомить родителей с историей образования праздника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Папка – передвижка «Наша армия сильна – охраняет мир она!»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2.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 «Физкульт – ура!»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Актуализировать и дополнить знания родителей о важности занятий физкультурой, о развивающих возможностях различных упражнений со спортивным инвентарем. Познакомить с приемами активизации двигательной активности детей.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педагогических знаний родителей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3.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Готовим подарки для пап и дедушек к 23 февраля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развивать чувство любви, уважения   к  папам и дедушкам, гордости за свою страну.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Подарки детей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4.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«Роль семьи в обеспечении психологического здоровья и безопасности детей»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Актуализировать и дополнить представления родителей по данной теме, познакомить с условиями обеспечения психологического комфорта, факторами, приводящими к стрессу.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Спортивное мероприятие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5.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Родительское собрание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Привлечение родителей к совместной работе  с работниками  детского сада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Протокол собрания №3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6.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« Как выбрать игрушку для ребенка»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Актуализировать и дополнить представления родителей о правилах выбора игрушек для детей, познакомить с понятиями «педагогическая целесообразность», «развивающиеся возможности», «физическая, химическая, и психологическая безопасность»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Папка - передвижка</w:t>
            </w:r>
          </w:p>
        </w:tc>
      </w:tr>
      <w:tr w:rsidR="003E56EF" w:rsidRPr="009C706F" w:rsidTr="00173157">
        <w:trPr>
          <w:trHeight w:val="14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Практикум «Застенчивый ребенок»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родителей с методикой выявления данного качества у детей, причинами его возникновения,  принципами организации взаимодействия с застенчивыми детьми.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педагогических знаний родителей.</w:t>
            </w:r>
          </w:p>
        </w:tc>
      </w:tr>
      <w:tr w:rsidR="003E56EF" w:rsidRPr="009C706F" w:rsidTr="00173157">
        <w:trPr>
          <w:gridBefore w:val="1"/>
          <w:trHeight w:val="149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1.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«Дидактические игры на развитие элементарных математических представлений»</w:t>
            </w:r>
          </w:p>
        </w:tc>
        <w:tc>
          <w:tcPr>
            <w:tcW w:w="1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родителей с категориями дидактических игр, методиками их проведения, игровыми сюжетами, как целевой основой деятельности детей. Рассказать о возрастных особенностях детей, определяющих выбор игр, приемы организации познавательной деятельности и условия ее эффективности.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педагогических знаний родителей.</w:t>
            </w:r>
          </w:p>
        </w:tc>
      </w:tr>
      <w:tr w:rsidR="003E56EF" w:rsidRPr="009C706F" w:rsidTr="00173157">
        <w:trPr>
          <w:gridBefore w:val="1"/>
          <w:trHeight w:val="149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2.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Папка – передвижка «Весна»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рекомендации родителям о том, что должны знать дети об этом времени года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Папка – передвижка «Весна»</w:t>
            </w:r>
          </w:p>
        </w:tc>
      </w:tr>
      <w:tr w:rsidR="003E56EF" w:rsidRPr="009C706F" w:rsidTr="00173157">
        <w:trPr>
          <w:gridBefore w:val="1"/>
          <w:trHeight w:val="149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3.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Совместный праздник «Женский день – 8 марта». Фотовыставка «Наши мамы и бабули»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Дети, родители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провести весенний праздник с участие мам и бабушек, радовать их веселыми выступлениями;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чувство любви и уважения к представителям женского пола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Праздничное мероприятие</w:t>
            </w:r>
          </w:p>
        </w:tc>
      </w:tr>
      <w:tr w:rsidR="003E56EF" w:rsidRPr="009C706F" w:rsidTr="00173157">
        <w:trPr>
          <w:gridBefore w:val="1"/>
          <w:trHeight w:val="149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b/>
                <w:bCs/>
                <w:color w:val="000000"/>
                <w:sz w:val="28"/>
                <w:lang w:eastAsia="ru-RU"/>
              </w:rPr>
              <w:t>4.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«Мы пешеходы».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Дети, родители         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Предложить родителям организовать наблюдение, познакомить детей с основными частями дороги, элементарными правилами дороного движения. Познакомить с приемами обучения дошкольников оцениванию соответствия действий других людей правилам.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знаний родителей,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обмен опытом</w:t>
            </w:r>
          </w:p>
        </w:tc>
      </w:tr>
      <w:tr w:rsidR="003E56EF" w:rsidRPr="009C706F" w:rsidTr="00173157">
        <w:trPr>
          <w:gridBefore w:val="1"/>
          <w:trHeight w:val="149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5.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«Наблюдение в природе весной»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Дети, родители         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Дополнить представления родителей о том, как выбрать объекты наблюдения, как организовать познавательно – исследовательскую деятельность;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учить организовывать наблюдение за различными объектами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педагогических знаний родителей.</w:t>
            </w:r>
          </w:p>
        </w:tc>
      </w:tr>
      <w:tr w:rsidR="003E56EF" w:rsidRPr="009C706F" w:rsidTr="00173157">
        <w:trPr>
          <w:gridBefore w:val="1"/>
          <w:trHeight w:val="149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1.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«Выявление типа темперамента у детей»</w:t>
            </w:r>
          </w:p>
        </w:tc>
        <w:tc>
          <w:tcPr>
            <w:tcW w:w="1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Воспитатели, педагог - психолог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родителей с методами выявления индивидуальных психических свойств у ребенка, принципами осуществления наблюдения и других диагностических мероприятий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педагогических, психологических знаний родителей</w:t>
            </w:r>
          </w:p>
        </w:tc>
      </w:tr>
      <w:tr w:rsidR="003E56EF" w:rsidRPr="009C706F" w:rsidTr="00173157">
        <w:trPr>
          <w:gridBefore w:val="1"/>
          <w:trHeight w:val="149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2.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Папка – передвижка « Зеленый десант»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познакомить родителей  с подвижными играми на свежем воздухе;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систематизировать знания родителей о игре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Папка – передвижка </w:t>
            </w:r>
          </w:p>
        </w:tc>
      </w:tr>
      <w:tr w:rsidR="003E56EF" w:rsidRPr="009C706F" w:rsidTr="00173157">
        <w:trPr>
          <w:gridBefore w:val="1"/>
          <w:trHeight w:val="149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3.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Озеленение, благоустройство участков, клумб и территорий совместно с родителями.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Привлечь родителей к подготовке группы, участка, клумбы к летнему периоду работы.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дать возможность проявить единство, творчество в благоустройстве.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Благоустройство участка, клумбы</w:t>
            </w:r>
          </w:p>
        </w:tc>
      </w:tr>
      <w:tr w:rsidR="003E56EF" w:rsidRPr="009C706F" w:rsidTr="00173157">
        <w:trPr>
          <w:gridBefore w:val="1"/>
          <w:trHeight w:val="149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4.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Акция «Дом, в котором будет жить друг».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Предложить родителям прочитать и обсудить с детьми рассказ Н. Надеждиной «Дом, в котором будет жить друг», выяснить, как  правильно разместить скворечник, изготовить скворечники для птиц.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скворечников</w:t>
            </w:r>
          </w:p>
        </w:tc>
      </w:tr>
      <w:tr w:rsidR="003E56EF" w:rsidRPr="009C706F" w:rsidTr="00173157">
        <w:trPr>
          <w:gridBefore w:val="1"/>
          <w:trHeight w:val="149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5.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«Наблюдение в природе весной»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Родители 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Продолжить знакомить родителей с методами и приемами организации наблюдения, правилами безопасного для себя и природы поведения. Рассказать об объектах, рекомендуемых для организации наблюдения с детьми.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педагогических знаний родителей.</w:t>
            </w:r>
          </w:p>
        </w:tc>
      </w:tr>
      <w:tr w:rsidR="003E56EF" w:rsidRPr="009C706F" w:rsidTr="00173157">
        <w:trPr>
          <w:gridBefore w:val="1"/>
          <w:trHeight w:val="149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6.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Смотр- конкурс на лучший альбом «Дорога от детского сада к дому»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и дети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Привлечь родителей к принятию участия в конкурсе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Изготовление альбома</w:t>
            </w:r>
          </w:p>
        </w:tc>
      </w:tr>
      <w:tr w:rsidR="003E56EF" w:rsidRPr="009C706F" w:rsidTr="00173157">
        <w:trPr>
          <w:gridBefore w:val="1"/>
          <w:trHeight w:val="149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1.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Родительское собрание на тему:  «Вот какие мы большие»</w:t>
            </w:r>
          </w:p>
          <w:p w:rsidR="003E56EF" w:rsidRPr="00945ECE" w:rsidRDefault="003E56EF" w:rsidP="001F6352">
            <w:pPr>
              <w:numPr>
                <w:ilvl w:val="0"/>
                <w:numId w:val="1"/>
              </w:numPr>
              <w:spacing w:after="0" w:line="240" w:lineRule="atLeast"/>
              <w:ind w:left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Анкетирование «Что вы ждете от лета в детском саду?»</w:t>
            </w:r>
          </w:p>
        </w:tc>
        <w:tc>
          <w:tcPr>
            <w:tcW w:w="1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Родители 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Привлечение родителей к совместной деятельности с ДОО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Протокол №4</w:t>
            </w:r>
          </w:p>
        </w:tc>
      </w:tr>
      <w:tr w:rsidR="003E56EF" w:rsidRPr="009C706F" w:rsidTr="00173157">
        <w:trPr>
          <w:gridBefore w:val="1"/>
          <w:trHeight w:val="149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2.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«Безопасность ребенка у водоема»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Родители, дети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Актуализировать и дополнить представления родителей о потенциально опасных ситуациях и мерах безопасности во время нахождения детей на водоемах. Познакомить с приемами формирования у детей необходимых навыков безопасного поведения.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знаний родителей</w:t>
            </w:r>
          </w:p>
        </w:tc>
      </w:tr>
      <w:tr w:rsidR="003E56EF" w:rsidRPr="009C706F" w:rsidTr="00173157">
        <w:trPr>
          <w:gridBefore w:val="1"/>
          <w:trHeight w:val="149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3.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Папка – передвижка  «Солнце, воздух и вода – наши лучшие друзья!»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Информировать родителей о мерах закаливания;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пользе солнечных, воздушных и водных «ванны» для развития здорового ребенка.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знаний о пользе закаливания</w:t>
            </w:r>
          </w:p>
        </w:tc>
      </w:tr>
      <w:tr w:rsidR="003E56EF" w:rsidRPr="009C706F" w:rsidTr="00173157">
        <w:trPr>
          <w:gridBefore w:val="1"/>
          <w:trHeight w:val="149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4.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Утренник, посвященный  9 мая «Победу чтим – героев помним»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Дети, родители       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чувство гордости к  родным;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провести утренник посвященный празднованию 9 мая, радовать родителей выступлениями  детей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Праздничное мероприятие</w:t>
            </w:r>
          </w:p>
        </w:tc>
      </w:tr>
      <w:tr w:rsidR="003E56EF" w:rsidRPr="009C706F" w:rsidTr="00173157">
        <w:trPr>
          <w:gridBefore w:val="1"/>
          <w:trHeight w:val="149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8"/>
                <w:lang w:eastAsia="ru-RU"/>
              </w:rPr>
              <w:t>5.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Конкурс рисунков «Весна – красна»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E56EF" w:rsidRPr="00945ECE" w:rsidRDefault="003E56EF" w:rsidP="00173157">
            <w:pPr>
              <w:spacing w:after="0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Дети, родители       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принять участие в конкурсе, придумать сюжет рисунка;</w:t>
            </w:r>
          </w:p>
          <w:p w:rsidR="003E56EF" w:rsidRPr="00945ECE" w:rsidRDefault="003E56EF" w:rsidP="0017315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Учить родителей осуществлять поддержку творческого развития детей;</w:t>
            </w:r>
          </w:p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способствовать 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ановлению продуктивных детско-</w:t>
            </w: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родительских отношений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6EF" w:rsidRPr="00945ECE" w:rsidRDefault="003E56EF" w:rsidP="00173157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945E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</w:t>
            </w:r>
          </w:p>
        </w:tc>
      </w:tr>
    </w:tbl>
    <w:p w:rsidR="003E56EF" w:rsidRPr="00945ECE" w:rsidRDefault="003E56EF" w:rsidP="001F6352">
      <w:pPr>
        <w:rPr>
          <w:rFonts w:ascii="Times New Roman" w:hAnsi="Times New Roman"/>
        </w:rPr>
      </w:pPr>
    </w:p>
    <w:p w:rsidR="003E56EF" w:rsidRPr="00945ECE" w:rsidRDefault="003E56EF" w:rsidP="001F6352">
      <w:pPr>
        <w:rPr>
          <w:rFonts w:ascii="Times New Roman" w:hAnsi="Times New Roman"/>
        </w:rPr>
      </w:pPr>
      <w:bookmarkStart w:id="0" w:name="_GoBack"/>
      <w:bookmarkEnd w:id="0"/>
    </w:p>
    <w:p w:rsidR="003E56EF" w:rsidRPr="00945ECE" w:rsidRDefault="003E56EF" w:rsidP="001F6352">
      <w:pPr>
        <w:rPr>
          <w:rFonts w:ascii="Times New Roman" w:hAnsi="Times New Roman"/>
        </w:rPr>
      </w:pPr>
    </w:p>
    <w:p w:rsidR="003E56EF" w:rsidRDefault="003E56EF"/>
    <w:sectPr w:rsidR="003E56EF" w:rsidSect="001F635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470FB9"/>
    <w:multiLevelType w:val="multilevel"/>
    <w:tmpl w:val="BDFE7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0CB5"/>
    <w:rsid w:val="00100223"/>
    <w:rsid w:val="00173157"/>
    <w:rsid w:val="001F6352"/>
    <w:rsid w:val="003A46A8"/>
    <w:rsid w:val="003E56EF"/>
    <w:rsid w:val="004B1F7E"/>
    <w:rsid w:val="006C35C5"/>
    <w:rsid w:val="006C4B83"/>
    <w:rsid w:val="00710BAA"/>
    <w:rsid w:val="00776D9D"/>
    <w:rsid w:val="00850CB5"/>
    <w:rsid w:val="00924AC5"/>
    <w:rsid w:val="00945ECE"/>
    <w:rsid w:val="009C706F"/>
    <w:rsid w:val="00D507B8"/>
    <w:rsid w:val="00D71F37"/>
    <w:rsid w:val="00E26491"/>
    <w:rsid w:val="00E41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35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15</Pages>
  <Words>2887</Words>
  <Characters>16462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леха</cp:lastModifiedBy>
  <cp:revision>5</cp:revision>
  <cp:lastPrinted>2022-04-26T05:38:00Z</cp:lastPrinted>
  <dcterms:created xsi:type="dcterms:W3CDTF">2022-04-05T10:38:00Z</dcterms:created>
  <dcterms:modified xsi:type="dcterms:W3CDTF">2022-04-26T05:47:00Z</dcterms:modified>
</cp:coreProperties>
</file>